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6A7" w:rsidRDefault="00B936A7" w:rsidP="0069155B">
      <w:pPr>
        <w:spacing w:before="240" w:after="60"/>
        <w:jc w:val="center"/>
        <w:outlineLvl w:val="7"/>
        <w:rPr>
          <w:rFonts w:ascii="Times New Roman" w:eastAsia="Times New Roman" w:hAnsi="Times New Roman"/>
          <w:b/>
          <w:iCs/>
          <w:szCs w:val="24"/>
        </w:rPr>
      </w:pPr>
    </w:p>
    <w:tbl>
      <w:tblPr>
        <w:tblpPr w:leftFromText="135" w:rightFromText="135" w:topFromText="150" w:bottomFromText="150" w:vertAnchor="text"/>
        <w:tblW w:w="84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2"/>
        <w:gridCol w:w="1315"/>
        <w:gridCol w:w="2053"/>
      </w:tblGrid>
      <w:tr w:rsidR="006A3DC6" w:rsidRPr="006A3DC6" w:rsidTr="00212021">
        <w:trPr>
          <w:trHeight w:val="210"/>
        </w:trPr>
        <w:tc>
          <w:tcPr>
            <w:tcW w:w="33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3DC6" w:rsidRPr="006A3DC6" w:rsidRDefault="006A3DC6" w:rsidP="006A3DC6">
            <w:pPr>
              <w:spacing w:after="165"/>
              <w:jc w:val="right"/>
              <w:rPr>
                <w:rFonts w:ascii="Arial" w:eastAsia="Times New Roman" w:hAnsi="Arial" w:cs="Arial"/>
                <w:color w:val="054178"/>
                <w:sz w:val="23"/>
                <w:szCs w:val="23"/>
              </w:rPr>
            </w:pPr>
            <w:proofErr w:type="spellStart"/>
            <w:r w:rsidRPr="006A3DC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Класификация</w:t>
            </w:r>
            <w:proofErr w:type="spellEnd"/>
            <w:r w:rsidRPr="006A3DC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A3DC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</w:t>
            </w:r>
            <w:proofErr w:type="spellEnd"/>
            <w:r w:rsidRPr="006A3DC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A3DC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документа</w:t>
            </w:r>
            <w:proofErr w:type="spellEnd"/>
            <w:r w:rsidRPr="006A3DC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3DC6" w:rsidRPr="006A3DC6" w:rsidRDefault="006A3DC6" w:rsidP="006A3DC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54178"/>
                <w:sz w:val="23"/>
                <w:szCs w:val="23"/>
              </w:rPr>
            </w:pPr>
            <w:r w:rsidRPr="006A3DC6">
              <w:rPr>
                <w:rFonts w:ascii="Arial" w:eastAsia="Times New Roman" w:hAnsi="Arial" w:cs="Arial"/>
                <w:color w:val="054178"/>
                <w:sz w:val="23"/>
                <w:szCs w:val="23"/>
              </w:rPr>
              <w:t> </w:t>
            </w:r>
          </w:p>
        </w:tc>
        <w:tc>
          <w:tcPr>
            <w:tcW w:w="13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3DC6" w:rsidRPr="006A3DC6" w:rsidRDefault="006A3DC6" w:rsidP="006A3DC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54178"/>
                <w:sz w:val="23"/>
                <w:szCs w:val="23"/>
              </w:rPr>
            </w:pPr>
            <w:r w:rsidRPr="006A3DC6">
              <w:rPr>
                <w:rFonts w:ascii="Liberation Mono" w:eastAsia="Times New Roman" w:hAnsi="Liberation Mono" w:cs="Arial"/>
                <w:b/>
                <w:bCs/>
                <w:color w:val="054178"/>
                <w:sz w:val="20"/>
                <w:u w:val="single"/>
              </w:rPr>
              <w:t>         </w:t>
            </w:r>
            <w:r w:rsidRPr="006A3DC6">
              <w:rPr>
                <w:rFonts w:ascii="Arial" w:eastAsia="Times New Roman" w:hAnsi="Arial" w:cs="Arial"/>
                <w:b/>
                <w:bCs/>
                <w:color w:val="054178"/>
                <w:sz w:val="16"/>
                <w:szCs w:val="16"/>
                <w:u w:val="single"/>
                <w:lang w:val="en-US"/>
              </w:rPr>
              <w:t>TLP-WHITE</w:t>
            </w:r>
          </w:p>
        </w:tc>
      </w:tr>
      <w:tr w:rsidR="006A3DC6" w:rsidRPr="006A3DC6" w:rsidTr="00212021">
        <w:trPr>
          <w:trHeight w:val="210"/>
        </w:trPr>
        <w:tc>
          <w:tcPr>
            <w:tcW w:w="33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3DC6" w:rsidRPr="006A3DC6" w:rsidRDefault="006A3DC6" w:rsidP="006A3DC6">
            <w:pPr>
              <w:spacing w:after="165"/>
              <w:jc w:val="right"/>
              <w:rPr>
                <w:rFonts w:ascii="Arial" w:eastAsia="Times New Roman" w:hAnsi="Arial" w:cs="Arial"/>
                <w:color w:val="054178"/>
                <w:sz w:val="23"/>
                <w:szCs w:val="23"/>
              </w:rPr>
            </w:pPr>
            <w:r w:rsidRPr="006A3DC6">
              <w:rPr>
                <w:rFonts w:ascii="Arial" w:eastAsia="Times New Roman" w:hAnsi="Arial" w:cs="Arial"/>
                <w:color w:val="054178"/>
                <w:sz w:val="23"/>
                <w:szCs w:val="23"/>
              </w:rPr>
              <w:t> 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3DC6" w:rsidRPr="006A3DC6" w:rsidRDefault="006A3DC6" w:rsidP="006A3DC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54178"/>
                <w:sz w:val="23"/>
                <w:szCs w:val="23"/>
              </w:rPr>
            </w:pPr>
            <w:r w:rsidRPr="006A3DC6">
              <w:rPr>
                <w:rFonts w:ascii="Arial" w:eastAsia="Times New Roman" w:hAnsi="Arial" w:cs="Arial"/>
                <w:color w:val="054178"/>
                <w:sz w:val="23"/>
                <w:szCs w:val="23"/>
              </w:rPr>
              <w:t> </w:t>
            </w:r>
          </w:p>
        </w:tc>
        <w:tc>
          <w:tcPr>
            <w:tcW w:w="13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3DC6" w:rsidRPr="006A3DC6" w:rsidRDefault="006A3DC6" w:rsidP="006A3DC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54178"/>
                <w:sz w:val="23"/>
                <w:szCs w:val="23"/>
              </w:rPr>
            </w:pPr>
            <w:proofErr w:type="spellStart"/>
            <w:r w:rsidRPr="006A3DC6">
              <w:rPr>
                <w:rFonts w:ascii="Arial" w:eastAsia="Times New Roman" w:hAnsi="Arial" w:cs="Arial"/>
                <w:b/>
                <w:bCs/>
                <w:color w:val="054178"/>
                <w:sz w:val="16"/>
                <w:szCs w:val="16"/>
              </w:rPr>
              <w:t>Общодостъпен</w:t>
            </w:r>
            <w:proofErr w:type="spellEnd"/>
          </w:p>
        </w:tc>
      </w:tr>
    </w:tbl>
    <w:p w:rsidR="006A3DC6" w:rsidRDefault="006A3DC6" w:rsidP="0069155B">
      <w:pPr>
        <w:spacing w:before="240" w:after="60"/>
        <w:jc w:val="center"/>
        <w:outlineLvl w:val="7"/>
        <w:rPr>
          <w:rFonts w:ascii="Times New Roman" w:eastAsia="Times New Roman" w:hAnsi="Times New Roman"/>
          <w:b/>
          <w:iCs/>
          <w:szCs w:val="24"/>
        </w:rPr>
      </w:pPr>
    </w:p>
    <w:p w:rsidR="006A3DC6" w:rsidRDefault="006A3DC6" w:rsidP="0069155B">
      <w:pPr>
        <w:spacing w:before="240" w:after="60"/>
        <w:jc w:val="center"/>
        <w:outlineLvl w:val="7"/>
        <w:rPr>
          <w:rFonts w:ascii="Times New Roman" w:eastAsia="Times New Roman" w:hAnsi="Times New Roman"/>
          <w:b/>
          <w:iCs/>
          <w:szCs w:val="24"/>
        </w:rPr>
      </w:pPr>
    </w:p>
    <w:p w:rsidR="0069155B" w:rsidRPr="00B57250" w:rsidRDefault="0069155B" w:rsidP="0069155B">
      <w:pPr>
        <w:spacing w:before="240" w:after="60"/>
        <w:jc w:val="center"/>
        <w:outlineLvl w:val="7"/>
        <w:rPr>
          <w:rFonts w:ascii="Times New Roman" w:eastAsia="Times New Roman" w:hAnsi="Times New Roman"/>
          <w:b/>
          <w:iCs/>
          <w:szCs w:val="24"/>
        </w:rPr>
      </w:pPr>
      <w:r w:rsidRPr="00B57250">
        <w:rPr>
          <w:rFonts w:ascii="Times New Roman" w:eastAsia="Times New Roman" w:hAnsi="Times New Roman"/>
          <w:b/>
          <w:iCs/>
          <w:szCs w:val="24"/>
        </w:rPr>
        <w:t xml:space="preserve">З А П </w:t>
      </w:r>
      <w:r w:rsidRPr="00B57250">
        <w:rPr>
          <w:rFonts w:ascii="Times New Roman" w:eastAsia="Times New Roman" w:hAnsi="Times New Roman"/>
          <w:b/>
          <w:iCs/>
          <w:szCs w:val="24"/>
          <w:lang w:val="bg-BG"/>
        </w:rPr>
        <w:t>О</w:t>
      </w:r>
      <w:r w:rsidRPr="00B57250">
        <w:rPr>
          <w:rFonts w:ascii="Times New Roman" w:eastAsia="Times New Roman" w:hAnsi="Times New Roman"/>
          <w:b/>
          <w:iCs/>
          <w:szCs w:val="24"/>
        </w:rPr>
        <w:t xml:space="preserve"> В Е Д</w:t>
      </w:r>
    </w:p>
    <w:p w:rsidR="0069155B" w:rsidRDefault="00685B01" w:rsidP="0069155B">
      <w:pPr>
        <w:ind w:firstLine="720"/>
        <w:jc w:val="center"/>
        <w:rPr>
          <w:rFonts w:ascii="Times New Roman" w:hAnsi="Times New Roman"/>
          <w:b/>
          <w:szCs w:val="24"/>
          <w:lang w:val="bg-BG"/>
        </w:rPr>
      </w:pPr>
      <w:r>
        <w:rPr>
          <w:rFonts w:ascii="Times New Roman" w:eastAsia="Times New Roman" w:hAnsi="Times New Roman"/>
          <w:b/>
          <w:iCs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EF36FDF5-4936-41AD-B0B8-260B043AF88D}" provid="{00000000-0000-0000-0000-000000000000}" issignatureline="t"/>
          </v:shape>
        </w:pict>
      </w:r>
    </w:p>
    <w:p w:rsidR="00F47822" w:rsidRPr="0075397E" w:rsidRDefault="0069155B" w:rsidP="00685B01">
      <w:pPr>
        <w:spacing w:after="120" w:line="360" w:lineRule="auto"/>
        <w:ind w:left="283"/>
        <w:jc w:val="both"/>
        <w:rPr>
          <w:rFonts w:ascii="Times New Roman" w:hAnsi="Times New Roman"/>
          <w:szCs w:val="24"/>
          <w:lang w:val="bg-BG"/>
        </w:rPr>
      </w:pPr>
      <w:r w:rsidRPr="006C4332">
        <w:rPr>
          <w:rFonts w:ascii="Times New Roman" w:eastAsia="Times New Roman" w:hAnsi="Times New Roman"/>
          <w:b/>
          <w:szCs w:val="24"/>
          <w:lang w:val="bg-BG" w:eastAsia="en-US"/>
        </w:rPr>
        <w:t xml:space="preserve">    </w:t>
      </w:r>
      <w:r w:rsidR="00F47822" w:rsidRPr="0075397E">
        <w:rPr>
          <w:rFonts w:ascii="Times New Roman" w:hAnsi="Times New Roman"/>
          <w:szCs w:val="24"/>
          <w:lang w:val="bg-BG"/>
        </w:rPr>
        <w:t>Н</w:t>
      </w:r>
      <w:r w:rsidR="00F47822" w:rsidRPr="0075397E">
        <w:rPr>
          <w:rFonts w:ascii="Times New Roman" w:hAnsi="Times New Roman"/>
          <w:szCs w:val="24"/>
        </w:rPr>
        <w:t xml:space="preserve">а </w:t>
      </w:r>
      <w:proofErr w:type="spellStart"/>
      <w:r w:rsidR="00F47822" w:rsidRPr="0075397E">
        <w:rPr>
          <w:rFonts w:ascii="Times New Roman" w:hAnsi="Times New Roman"/>
          <w:szCs w:val="24"/>
        </w:rPr>
        <w:t>основание</w:t>
      </w:r>
      <w:proofErr w:type="spellEnd"/>
      <w:r w:rsidR="00F47822" w:rsidRPr="0075397E">
        <w:rPr>
          <w:rFonts w:ascii="Times New Roman" w:hAnsi="Times New Roman"/>
          <w:szCs w:val="24"/>
        </w:rPr>
        <w:t xml:space="preserve">  </w:t>
      </w:r>
      <w:r w:rsidR="00F47822" w:rsidRPr="0075397E">
        <w:rPr>
          <w:rFonts w:ascii="Times New Roman" w:hAnsi="Times New Roman"/>
          <w:szCs w:val="24"/>
          <w:lang w:val="bg-BG"/>
        </w:rPr>
        <w:t>чл. 9б, ал. 2, т. 1 от Закона за статистиката, чл.</w:t>
      </w:r>
      <w:r w:rsidR="006A3DC6">
        <w:rPr>
          <w:rFonts w:ascii="Times New Roman" w:hAnsi="Times New Roman"/>
          <w:szCs w:val="24"/>
          <w:lang w:val="bg-BG"/>
        </w:rPr>
        <w:t xml:space="preserve"> </w:t>
      </w:r>
      <w:r w:rsidR="00F47822" w:rsidRPr="0075397E">
        <w:rPr>
          <w:rFonts w:ascii="Times New Roman" w:hAnsi="Times New Roman"/>
          <w:szCs w:val="24"/>
          <w:lang w:val="bg-BG"/>
        </w:rPr>
        <w:t>3</w:t>
      </w:r>
      <w:r w:rsidR="00F47822" w:rsidRPr="0075397E">
        <w:rPr>
          <w:rFonts w:ascii="Times New Roman" w:hAnsi="Times New Roman"/>
          <w:szCs w:val="24"/>
          <w:lang w:val="en-US"/>
        </w:rPr>
        <w:t>4</w:t>
      </w:r>
      <w:r w:rsidR="00F47822" w:rsidRPr="0075397E">
        <w:rPr>
          <w:rFonts w:ascii="Times New Roman" w:hAnsi="Times New Roman"/>
          <w:szCs w:val="24"/>
          <w:lang w:val="bg-BG"/>
        </w:rPr>
        <w:t xml:space="preserve">, ал. 2, т. 1 от Устройствения правилник на НСИ, </w:t>
      </w:r>
      <w:r w:rsidR="006A3DC6">
        <w:rPr>
          <w:rFonts w:ascii="Times New Roman" w:hAnsi="Times New Roman"/>
          <w:szCs w:val="24"/>
          <w:lang w:val="bg-BG"/>
        </w:rPr>
        <w:t xml:space="preserve">чл. 7а, ал. 2 във връзка с ал. 1 от Закона за държавния служител </w:t>
      </w:r>
    </w:p>
    <w:p w:rsidR="00F47822" w:rsidRPr="0075397E" w:rsidRDefault="00F47822" w:rsidP="00F47822">
      <w:pPr>
        <w:spacing w:line="360" w:lineRule="auto"/>
        <w:ind w:firstLine="720"/>
        <w:rPr>
          <w:rFonts w:ascii="Times New Roman" w:hAnsi="Times New Roman"/>
          <w:b/>
          <w:szCs w:val="24"/>
          <w:lang w:val="bg-BG"/>
        </w:rPr>
      </w:pPr>
      <w:r w:rsidRPr="0075397E">
        <w:rPr>
          <w:rFonts w:ascii="Times New Roman" w:hAnsi="Times New Roman"/>
          <w:b/>
          <w:szCs w:val="24"/>
          <w:lang w:val="bg-BG"/>
        </w:rPr>
        <w:t xml:space="preserve">                                                            </w:t>
      </w:r>
      <w:r w:rsidR="006A3DC6">
        <w:rPr>
          <w:rFonts w:ascii="Times New Roman" w:hAnsi="Times New Roman"/>
          <w:b/>
          <w:szCs w:val="24"/>
          <w:lang w:val="bg-BG"/>
        </w:rPr>
        <w:t>ОПРЕДЕЛЯМ</w:t>
      </w:r>
      <w:r w:rsidRPr="0075397E">
        <w:rPr>
          <w:rFonts w:ascii="Times New Roman" w:hAnsi="Times New Roman"/>
          <w:b/>
          <w:szCs w:val="24"/>
          <w:lang w:val="bg-BG"/>
        </w:rPr>
        <w:t>:</w:t>
      </w:r>
    </w:p>
    <w:p w:rsidR="00F47822" w:rsidRPr="0075397E" w:rsidRDefault="00F47822" w:rsidP="00F47822">
      <w:pPr>
        <w:spacing w:line="360" w:lineRule="auto"/>
        <w:ind w:firstLine="720"/>
        <w:rPr>
          <w:rFonts w:ascii="Times New Roman" w:hAnsi="Times New Roman"/>
          <w:szCs w:val="24"/>
          <w:lang w:val="bg-BG"/>
        </w:rPr>
      </w:pPr>
    </w:p>
    <w:p w:rsidR="00212021" w:rsidRPr="00212021" w:rsidRDefault="00212021" w:rsidP="00212021">
      <w:pPr>
        <w:pStyle w:val="ListParagraph"/>
        <w:numPr>
          <w:ilvl w:val="0"/>
          <w:numId w:val="1"/>
        </w:numPr>
        <w:spacing w:after="60" w:line="360" w:lineRule="auto"/>
        <w:jc w:val="both"/>
        <w:outlineLvl w:val="7"/>
        <w:rPr>
          <w:rFonts w:ascii="Times New Roman" w:eastAsia="Times New Roman" w:hAnsi="Times New Roman"/>
          <w:b/>
          <w:iCs/>
          <w:szCs w:val="24"/>
          <w:lang w:val="bg-BG"/>
        </w:rPr>
      </w:pPr>
      <w:r w:rsidRPr="00212021">
        <w:rPr>
          <w:rFonts w:ascii="Times New Roman" w:hAnsi="Times New Roman"/>
          <w:szCs w:val="24"/>
          <w:lang w:val="bg-BG"/>
        </w:rPr>
        <w:t xml:space="preserve">Длъжности с висок корупционен риск в Териториално статистическо бюро – Север </w:t>
      </w:r>
      <w:r>
        <w:rPr>
          <w:rFonts w:ascii="Times New Roman" w:hAnsi="Times New Roman"/>
          <w:szCs w:val="24"/>
          <w:lang w:val="bg-BG"/>
        </w:rPr>
        <w:t>по структурни звена, както следва:</w:t>
      </w:r>
    </w:p>
    <w:p w:rsidR="00F47822" w:rsidRDefault="00212021" w:rsidP="00212021">
      <w:pPr>
        <w:pStyle w:val="ListParagraph"/>
        <w:numPr>
          <w:ilvl w:val="1"/>
          <w:numId w:val="11"/>
        </w:numPr>
        <w:spacing w:after="60" w:line="360" w:lineRule="auto"/>
        <w:jc w:val="both"/>
        <w:outlineLvl w:val="7"/>
        <w:rPr>
          <w:rFonts w:ascii="Times New Roman" w:eastAsia="Times New Roman" w:hAnsi="Times New Roman"/>
          <w:b/>
          <w:iCs/>
          <w:szCs w:val="24"/>
          <w:lang w:val="bg-BG"/>
        </w:rPr>
      </w:pPr>
      <w:r>
        <w:rPr>
          <w:rFonts w:ascii="Times New Roman" w:eastAsia="Times New Roman" w:hAnsi="Times New Roman"/>
          <w:b/>
          <w:iCs/>
          <w:szCs w:val="24"/>
          <w:lang w:val="bg-BG"/>
        </w:rPr>
        <w:t>В</w:t>
      </w:r>
      <w:r w:rsidR="00F47822" w:rsidRPr="00212021">
        <w:rPr>
          <w:rFonts w:ascii="Times New Roman" w:eastAsia="Times New Roman" w:hAnsi="Times New Roman"/>
          <w:b/>
          <w:iCs/>
          <w:szCs w:val="24"/>
          <w:lang w:val="bg-BG"/>
        </w:rPr>
        <w:t xml:space="preserve"> отдел „</w:t>
      </w:r>
      <w:r>
        <w:rPr>
          <w:rFonts w:ascii="Times New Roman" w:eastAsia="Times New Roman" w:hAnsi="Times New Roman"/>
          <w:b/>
          <w:iCs/>
          <w:szCs w:val="24"/>
          <w:lang w:val="bg-BG"/>
        </w:rPr>
        <w:t>Обща администрация“</w:t>
      </w:r>
      <w:r w:rsidR="00F47822" w:rsidRPr="00212021">
        <w:rPr>
          <w:rFonts w:ascii="Times New Roman" w:eastAsia="Times New Roman" w:hAnsi="Times New Roman"/>
          <w:b/>
          <w:iCs/>
          <w:szCs w:val="24"/>
          <w:lang w:val="bg-BG"/>
        </w:rPr>
        <w:t>:</w:t>
      </w:r>
    </w:p>
    <w:p w:rsidR="00212021" w:rsidRPr="00212021" w:rsidRDefault="00212021" w:rsidP="00685B01">
      <w:pPr>
        <w:pStyle w:val="ListParagraph"/>
        <w:numPr>
          <w:ilvl w:val="0"/>
          <w:numId w:val="12"/>
        </w:numPr>
        <w:spacing w:after="60" w:line="360" w:lineRule="auto"/>
        <w:ind w:left="1276" w:hanging="196"/>
        <w:jc w:val="both"/>
        <w:outlineLvl w:val="7"/>
        <w:rPr>
          <w:rFonts w:ascii="Times New Roman" w:eastAsia="Times New Roman" w:hAnsi="Times New Roman"/>
          <w:iCs/>
          <w:szCs w:val="24"/>
          <w:lang w:val="bg-BG"/>
        </w:rPr>
      </w:pPr>
      <w:r w:rsidRPr="00212021">
        <w:rPr>
          <w:rFonts w:ascii="Times New Roman" w:eastAsia="Times New Roman" w:hAnsi="Times New Roman"/>
          <w:iCs/>
          <w:szCs w:val="24"/>
          <w:lang w:val="bg-BG"/>
        </w:rPr>
        <w:t>Началник на отдел</w:t>
      </w:r>
      <w:r w:rsidR="0000329B">
        <w:rPr>
          <w:rFonts w:ascii="Times New Roman" w:eastAsia="Times New Roman" w:hAnsi="Times New Roman"/>
          <w:iCs/>
          <w:szCs w:val="24"/>
          <w:lang w:val="bg-BG"/>
        </w:rPr>
        <w:t xml:space="preserve"> </w:t>
      </w:r>
      <w:r w:rsidRPr="00212021">
        <w:rPr>
          <w:rFonts w:ascii="Times New Roman" w:eastAsia="Times New Roman" w:hAnsi="Times New Roman"/>
          <w:iCs/>
          <w:szCs w:val="24"/>
          <w:lang w:val="bg-BG"/>
        </w:rPr>
        <w:t>– една щатна бройка;</w:t>
      </w:r>
    </w:p>
    <w:p w:rsidR="00212021" w:rsidRDefault="00212021" w:rsidP="00685B01">
      <w:pPr>
        <w:pStyle w:val="ListParagraph"/>
        <w:numPr>
          <w:ilvl w:val="0"/>
          <w:numId w:val="12"/>
        </w:numPr>
        <w:spacing w:after="60" w:line="360" w:lineRule="auto"/>
        <w:ind w:left="1276" w:hanging="196"/>
        <w:jc w:val="both"/>
        <w:outlineLvl w:val="7"/>
        <w:rPr>
          <w:rFonts w:ascii="Times New Roman" w:eastAsia="Times New Roman" w:hAnsi="Times New Roman"/>
          <w:iCs/>
          <w:szCs w:val="24"/>
          <w:lang w:val="bg-BG"/>
        </w:rPr>
      </w:pPr>
      <w:r w:rsidRPr="00212021">
        <w:rPr>
          <w:rFonts w:ascii="Times New Roman" w:eastAsia="Times New Roman" w:hAnsi="Times New Roman"/>
          <w:iCs/>
          <w:szCs w:val="24"/>
          <w:lang w:val="bg-BG"/>
        </w:rPr>
        <w:t>Главен счетоводител – една щатна бройка.</w:t>
      </w:r>
    </w:p>
    <w:p w:rsidR="004C785E" w:rsidRDefault="004C785E" w:rsidP="004C785E">
      <w:pPr>
        <w:spacing w:after="60" w:line="360" w:lineRule="auto"/>
        <w:ind w:left="709"/>
        <w:outlineLvl w:val="7"/>
        <w:rPr>
          <w:rFonts w:ascii="Times New Roman" w:eastAsia="Times New Roman" w:hAnsi="Times New Roman"/>
          <w:b/>
          <w:iCs/>
          <w:szCs w:val="24"/>
          <w:lang w:val="bg-BG"/>
        </w:rPr>
      </w:pPr>
      <w:r w:rsidRPr="004C785E">
        <w:rPr>
          <w:rFonts w:ascii="Times New Roman" w:eastAsia="Times New Roman" w:hAnsi="Times New Roman"/>
          <w:b/>
          <w:iCs/>
          <w:szCs w:val="24"/>
          <w:lang w:val="bg-BG"/>
        </w:rPr>
        <w:t>1.2.</w:t>
      </w:r>
      <w:r>
        <w:rPr>
          <w:rFonts w:ascii="Times New Roman" w:eastAsia="Times New Roman" w:hAnsi="Times New Roman"/>
          <w:iCs/>
          <w:szCs w:val="24"/>
          <w:lang w:val="bg-BG"/>
        </w:rPr>
        <w:t xml:space="preserve"> </w:t>
      </w:r>
      <w:r>
        <w:rPr>
          <w:rFonts w:ascii="Times New Roman" w:eastAsia="Times New Roman" w:hAnsi="Times New Roman"/>
          <w:b/>
          <w:iCs/>
          <w:szCs w:val="24"/>
          <w:lang w:val="bg-BG"/>
        </w:rPr>
        <w:t>В отдел „Учебно-квалификационен център – Сливек“:</w:t>
      </w:r>
    </w:p>
    <w:p w:rsidR="004C785E" w:rsidRDefault="004C785E" w:rsidP="004C785E">
      <w:pPr>
        <w:spacing w:after="60" w:line="360" w:lineRule="auto"/>
        <w:ind w:left="709" w:firstLine="425"/>
        <w:outlineLvl w:val="7"/>
        <w:rPr>
          <w:rFonts w:ascii="Times New Roman" w:eastAsia="Times New Roman" w:hAnsi="Times New Roman"/>
          <w:b/>
          <w:iCs/>
          <w:szCs w:val="24"/>
          <w:lang w:val="bg-BG"/>
        </w:rPr>
      </w:pPr>
      <w:r>
        <w:rPr>
          <w:rFonts w:ascii="Times New Roman" w:eastAsia="Times New Roman" w:hAnsi="Times New Roman"/>
          <w:b/>
          <w:iCs/>
          <w:szCs w:val="24"/>
          <w:lang w:val="bg-BG"/>
        </w:rPr>
        <w:t xml:space="preserve">- </w:t>
      </w:r>
      <w:r w:rsidRPr="00042D93">
        <w:rPr>
          <w:rFonts w:ascii="Times New Roman" w:eastAsia="Times New Roman" w:hAnsi="Times New Roman"/>
          <w:iCs/>
          <w:szCs w:val="24"/>
          <w:lang w:val="bg-BG"/>
        </w:rPr>
        <w:t>Началник на отдел</w:t>
      </w:r>
      <w:r w:rsidR="00B96F8E">
        <w:rPr>
          <w:rFonts w:ascii="Times New Roman" w:eastAsia="Times New Roman" w:hAnsi="Times New Roman"/>
          <w:iCs/>
          <w:szCs w:val="24"/>
          <w:lang w:val="bg-BG"/>
        </w:rPr>
        <w:t xml:space="preserve"> </w:t>
      </w:r>
      <w:r w:rsidRPr="00042D93">
        <w:rPr>
          <w:rFonts w:ascii="Times New Roman" w:eastAsia="Times New Roman" w:hAnsi="Times New Roman"/>
          <w:iCs/>
          <w:szCs w:val="24"/>
          <w:lang w:val="bg-BG"/>
        </w:rPr>
        <w:t>– една щатна бройка.</w:t>
      </w:r>
    </w:p>
    <w:p w:rsidR="00212021" w:rsidRDefault="004C785E" w:rsidP="00212021">
      <w:pPr>
        <w:pStyle w:val="ListParagraph"/>
        <w:spacing w:after="60" w:line="360" w:lineRule="auto"/>
        <w:ind w:left="1440" w:hanging="731"/>
        <w:jc w:val="both"/>
        <w:outlineLvl w:val="7"/>
        <w:rPr>
          <w:rFonts w:ascii="Times New Roman" w:eastAsia="Times New Roman" w:hAnsi="Times New Roman"/>
          <w:b/>
          <w:iCs/>
          <w:szCs w:val="24"/>
          <w:lang w:val="bg-BG"/>
        </w:rPr>
      </w:pPr>
      <w:r>
        <w:rPr>
          <w:rFonts w:ascii="Times New Roman" w:eastAsia="Times New Roman" w:hAnsi="Times New Roman"/>
          <w:b/>
          <w:iCs/>
          <w:szCs w:val="24"/>
          <w:lang w:val="bg-BG"/>
        </w:rPr>
        <w:t xml:space="preserve">1.3. </w:t>
      </w:r>
      <w:r w:rsidR="00212021">
        <w:rPr>
          <w:rFonts w:ascii="Times New Roman" w:eastAsia="Times New Roman" w:hAnsi="Times New Roman"/>
          <w:b/>
          <w:iCs/>
          <w:szCs w:val="24"/>
          <w:lang w:val="bg-BG"/>
        </w:rPr>
        <w:t>В отдел „Статистически изследвания – Велико Търново“</w:t>
      </w:r>
      <w:r w:rsidR="00042D93">
        <w:rPr>
          <w:rFonts w:ascii="Times New Roman" w:eastAsia="Times New Roman" w:hAnsi="Times New Roman"/>
          <w:b/>
          <w:iCs/>
          <w:szCs w:val="24"/>
          <w:lang w:val="bg-BG"/>
        </w:rPr>
        <w:t>:</w:t>
      </w:r>
    </w:p>
    <w:p w:rsidR="00212021" w:rsidRPr="00212021" w:rsidRDefault="00212021" w:rsidP="00212021">
      <w:pPr>
        <w:pStyle w:val="ListParagraph"/>
        <w:spacing w:after="60" w:line="360" w:lineRule="auto"/>
        <w:ind w:left="709" w:firstLine="425"/>
        <w:jc w:val="both"/>
        <w:outlineLvl w:val="7"/>
        <w:rPr>
          <w:rFonts w:ascii="Times New Roman" w:eastAsia="Times New Roman" w:hAnsi="Times New Roman"/>
          <w:b/>
          <w:iCs/>
          <w:szCs w:val="24"/>
          <w:lang w:val="bg-BG"/>
        </w:rPr>
      </w:pPr>
      <w:r>
        <w:rPr>
          <w:rFonts w:ascii="Times New Roman" w:eastAsia="Times New Roman" w:hAnsi="Times New Roman"/>
          <w:b/>
          <w:iCs/>
          <w:szCs w:val="24"/>
          <w:lang w:val="bg-BG"/>
        </w:rPr>
        <w:t xml:space="preserve">- </w:t>
      </w:r>
      <w:r w:rsidRPr="00212021">
        <w:rPr>
          <w:rFonts w:ascii="Times New Roman" w:eastAsia="Times New Roman" w:hAnsi="Times New Roman"/>
          <w:iCs/>
          <w:szCs w:val="24"/>
          <w:lang w:val="bg-BG"/>
        </w:rPr>
        <w:t>Началник на отдел</w:t>
      </w:r>
      <w:r w:rsidR="00B96F8E">
        <w:rPr>
          <w:rFonts w:ascii="Times New Roman" w:eastAsia="Times New Roman" w:hAnsi="Times New Roman"/>
          <w:iCs/>
          <w:szCs w:val="24"/>
          <w:lang w:val="bg-BG"/>
        </w:rPr>
        <w:t xml:space="preserve"> </w:t>
      </w:r>
      <w:r w:rsidRPr="00212021">
        <w:rPr>
          <w:rFonts w:ascii="Times New Roman" w:eastAsia="Times New Roman" w:hAnsi="Times New Roman"/>
          <w:iCs/>
          <w:szCs w:val="24"/>
          <w:lang w:val="bg-BG"/>
        </w:rPr>
        <w:t>– една щатна бройка.</w:t>
      </w:r>
    </w:p>
    <w:p w:rsidR="00F47822" w:rsidRDefault="004C785E" w:rsidP="00212021">
      <w:pPr>
        <w:spacing w:after="60" w:line="360" w:lineRule="auto"/>
        <w:ind w:firstLine="709"/>
        <w:outlineLvl w:val="7"/>
        <w:rPr>
          <w:rFonts w:ascii="Times New Roman" w:eastAsia="Times New Roman" w:hAnsi="Times New Roman"/>
          <w:b/>
          <w:iCs/>
          <w:szCs w:val="24"/>
          <w:lang w:val="bg-BG"/>
        </w:rPr>
      </w:pPr>
      <w:r>
        <w:rPr>
          <w:rFonts w:ascii="Times New Roman" w:eastAsia="Times New Roman" w:hAnsi="Times New Roman"/>
          <w:b/>
          <w:iCs/>
          <w:szCs w:val="24"/>
          <w:lang w:val="bg-BG"/>
        </w:rPr>
        <w:t xml:space="preserve">1.4. </w:t>
      </w:r>
      <w:r w:rsidR="00212021">
        <w:rPr>
          <w:rFonts w:ascii="Times New Roman" w:eastAsia="Times New Roman" w:hAnsi="Times New Roman"/>
          <w:b/>
          <w:iCs/>
          <w:szCs w:val="24"/>
          <w:lang w:val="bg-BG"/>
        </w:rPr>
        <w:t>В отдел „Статистически изследвания – Габрово“</w:t>
      </w:r>
      <w:r w:rsidR="00042D93">
        <w:rPr>
          <w:rFonts w:ascii="Times New Roman" w:eastAsia="Times New Roman" w:hAnsi="Times New Roman"/>
          <w:b/>
          <w:iCs/>
          <w:szCs w:val="24"/>
          <w:lang w:val="bg-BG"/>
        </w:rPr>
        <w:t>:</w:t>
      </w:r>
    </w:p>
    <w:p w:rsidR="00212021" w:rsidRDefault="00212021" w:rsidP="00212021">
      <w:pPr>
        <w:spacing w:after="60" w:line="360" w:lineRule="auto"/>
        <w:ind w:left="709" w:firstLine="425"/>
        <w:outlineLvl w:val="7"/>
        <w:rPr>
          <w:rFonts w:ascii="Times New Roman" w:eastAsia="Times New Roman" w:hAnsi="Times New Roman"/>
          <w:iCs/>
          <w:szCs w:val="24"/>
          <w:lang w:val="bg-BG"/>
        </w:rPr>
      </w:pPr>
      <w:r>
        <w:rPr>
          <w:rFonts w:ascii="Times New Roman" w:eastAsia="Times New Roman" w:hAnsi="Times New Roman"/>
          <w:b/>
          <w:iCs/>
          <w:szCs w:val="24"/>
          <w:lang w:val="bg-BG"/>
        </w:rPr>
        <w:t xml:space="preserve">- </w:t>
      </w:r>
      <w:r w:rsidRPr="00212021">
        <w:rPr>
          <w:rFonts w:ascii="Times New Roman" w:eastAsia="Times New Roman" w:hAnsi="Times New Roman"/>
          <w:iCs/>
          <w:szCs w:val="24"/>
          <w:lang w:val="bg-BG"/>
        </w:rPr>
        <w:t>Началник на отдел</w:t>
      </w:r>
      <w:r w:rsidR="00B96F8E">
        <w:rPr>
          <w:rFonts w:ascii="Times New Roman" w:eastAsia="Times New Roman" w:hAnsi="Times New Roman"/>
          <w:iCs/>
          <w:szCs w:val="24"/>
          <w:lang w:val="bg-BG"/>
        </w:rPr>
        <w:t xml:space="preserve"> </w:t>
      </w:r>
      <w:r w:rsidRPr="00212021">
        <w:rPr>
          <w:rFonts w:ascii="Times New Roman" w:eastAsia="Times New Roman" w:hAnsi="Times New Roman"/>
          <w:iCs/>
          <w:szCs w:val="24"/>
          <w:lang w:val="bg-BG"/>
        </w:rPr>
        <w:t>– една щатна бройка.</w:t>
      </w:r>
    </w:p>
    <w:p w:rsidR="00212021" w:rsidRDefault="004C785E" w:rsidP="00212021">
      <w:pPr>
        <w:spacing w:after="60" w:line="360" w:lineRule="auto"/>
        <w:ind w:firstLine="709"/>
        <w:outlineLvl w:val="7"/>
        <w:rPr>
          <w:rFonts w:ascii="Times New Roman" w:eastAsia="Times New Roman" w:hAnsi="Times New Roman"/>
          <w:b/>
          <w:iCs/>
          <w:szCs w:val="24"/>
          <w:lang w:val="bg-BG"/>
        </w:rPr>
      </w:pPr>
      <w:r>
        <w:rPr>
          <w:rFonts w:ascii="Times New Roman" w:eastAsia="Times New Roman" w:hAnsi="Times New Roman"/>
          <w:b/>
          <w:iCs/>
          <w:szCs w:val="24"/>
          <w:lang w:val="bg-BG"/>
        </w:rPr>
        <w:t xml:space="preserve">1.5. </w:t>
      </w:r>
      <w:r w:rsidR="00212021">
        <w:rPr>
          <w:rFonts w:ascii="Times New Roman" w:eastAsia="Times New Roman" w:hAnsi="Times New Roman"/>
          <w:b/>
          <w:iCs/>
          <w:szCs w:val="24"/>
          <w:lang w:val="bg-BG"/>
        </w:rPr>
        <w:t>В отдел „Статистически изследвания – Разград“</w:t>
      </w:r>
      <w:r w:rsidR="00042D93">
        <w:rPr>
          <w:rFonts w:ascii="Times New Roman" w:eastAsia="Times New Roman" w:hAnsi="Times New Roman"/>
          <w:b/>
          <w:iCs/>
          <w:szCs w:val="24"/>
          <w:lang w:val="bg-BG"/>
        </w:rPr>
        <w:t>:</w:t>
      </w:r>
    </w:p>
    <w:p w:rsidR="00212021" w:rsidRDefault="00212021" w:rsidP="00212021">
      <w:pPr>
        <w:spacing w:after="60" w:line="360" w:lineRule="auto"/>
        <w:ind w:left="709" w:firstLine="425"/>
        <w:outlineLvl w:val="7"/>
        <w:rPr>
          <w:rFonts w:ascii="Times New Roman" w:eastAsia="Times New Roman" w:hAnsi="Times New Roman"/>
          <w:iCs/>
          <w:szCs w:val="24"/>
          <w:lang w:val="bg-BG"/>
        </w:rPr>
      </w:pPr>
      <w:r>
        <w:rPr>
          <w:rFonts w:ascii="Times New Roman" w:eastAsia="Times New Roman" w:hAnsi="Times New Roman"/>
          <w:b/>
          <w:iCs/>
          <w:szCs w:val="24"/>
          <w:lang w:val="bg-BG"/>
        </w:rPr>
        <w:t xml:space="preserve">- </w:t>
      </w:r>
      <w:r w:rsidR="00B96F8E">
        <w:rPr>
          <w:rFonts w:ascii="Times New Roman" w:eastAsia="Times New Roman" w:hAnsi="Times New Roman"/>
          <w:iCs/>
          <w:szCs w:val="24"/>
          <w:lang w:val="bg-BG"/>
        </w:rPr>
        <w:t xml:space="preserve">Началник на отдел </w:t>
      </w:r>
      <w:r w:rsidRPr="00212021">
        <w:rPr>
          <w:rFonts w:ascii="Times New Roman" w:eastAsia="Times New Roman" w:hAnsi="Times New Roman"/>
          <w:iCs/>
          <w:szCs w:val="24"/>
          <w:lang w:val="bg-BG"/>
        </w:rPr>
        <w:t>– една щатна бройка.</w:t>
      </w:r>
    </w:p>
    <w:p w:rsidR="00212021" w:rsidRDefault="004C785E" w:rsidP="00212021">
      <w:pPr>
        <w:spacing w:after="60" w:line="360" w:lineRule="auto"/>
        <w:ind w:firstLine="709"/>
        <w:outlineLvl w:val="7"/>
        <w:rPr>
          <w:rFonts w:ascii="Times New Roman" w:eastAsia="Times New Roman" w:hAnsi="Times New Roman"/>
          <w:b/>
          <w:iCs/>
          <w:szCs w:val="24"/>
          <w:lang w:val="bg-BG"/>
        </w:rPr>
      </w:pPr>
      <w:r>
        <w:rPr>
          <w:rFonts w:ascii="Times New Roman" w:eastAsia="Times New Roman" w:hAnsi="Times New Roman"/>
          <w:b/>
          <w:iCs/>
          <w:szCs w:val="24"/>
          <w:lang w:val="bg-BG"/>
        </w:rPr>
        <w:t xml:space="preserve">1.6. </w:t>
      </w:r>
      <w:r w:rsidR="00212021">
        <w:rPr>
          <w:rFonts w:ascii="Times New Roman" w:eastAsia="Times New Roman" w:hAnsi="Times New Roman"/>
          <w:b/>
          <w:iCs/>
          <w:szCs w:val="24"/>
          <w:lang w:val="bg-BG"/>
        </w:rPr>
        <w:t>В отдел „Статистически изследвания – Русе“</w:t>
      </w:r>
      <w:r w:rsidR="00042D93">
        <w:rPr>
          <w:rFonts w:ascii="Times New Roman" w:eastAsia="Times New Roman" w:hAnsi="Times New Roman"/>
          <w:b/>
          <w:iCs/>
          <w:szCs w:val="24"/>
          <w:lang w:val="bg-BG"/>
        </w:rPr>
        <w:t>:</w:t>
      </w:r>
    </w:p>
    <w:p w:rsidR="00212021" w:rsidRDefault="00212021" w:rsidP="00212021">
      <w:pPr>
        <w:spacing w:after="60" w:line="360" w:lineRule="auto"/>
        <w:ind w:left="709" w:firstLine="425"/>
        <w:outlineLvl w:val="7"/>
        <w:rPr>
          <w:rFonts w:ascii="Times New Roman" w:eastAsia="Times New Roman" w:hAnsi="Times New Roman"/>
          <w:iCs/>
          <w:szCs w:val="24"/>
          <w:lang w:val="bg-BG"/>
        </w:rPr>
      </w:pPr>
      <w:r>
        <w:rPr>
          <w:rFonts w:ascii="Times New Roman" w:eastAsia="Times New Roman" w:hAnsi="Times New Roman"/>
          <w:b/>
          <w:iCs/>
          <w:szCs w:val="24"/>
          <w:lang w:val="bg-BG"/>
        </w:rPr>
        <w:lastRenderedPageBreak/>
        <w:t xml:space="preserve">- </w:t>
      </w:r>
      <w:r w:rsidRPr="00212021">
        <w:rPr>
          <w:rFonts w:ascii="Times New Roman" w:eastAsia="Times New Roman" w:hAnsi="Times New Roman"/>
          <w:iCs/>
          <w:szCs w:val="24"/>
          <w:lang w:val="bg-BG"/>
        </w:rPr>
        <w:t>Началник на отдел</w:t>
      </w:r>
      <w:r w:rsidR="00B96F8E">
        <w:rPr>
          <w:rFonts w:ascii="Times New Roman" w:eastAsia="Times New Roman" w:hAnsi="Times New Roman"/>
          <w:iCs/>
          <w:szCs w:val="24"/>
          <w:lang w:val="bg-BG"/>
        </w:rPr>
        <w:t xml:space="preserve"> </w:t>
      </w:r>
      <w:r w:rsidRPr="00212021">
        <w:rPr>
          <w:rFonts w:ascii="Times New Roman" w:eastAsia="Times New Roman" w:hAnsi="Times New Roman"/>
          <w:iCs/>
          <w:szCs w:val="24"/>
          <w:lang w:val="bg-BG"/>
        </w:rPr>
        <w:t>– една щатна бройка</w:t>
      </w:r>
      <w:r>
        <w:rPr>
          <w:rFonts w:ascii="Times New Roman" w:eastAsia="Times New Roman" w:hAnsi="Times New Roman"/>
          <w:iCs/>
          <w:szCs w:val="24"/>
          <w:lang w:val="bg-BG"/>
        </w:rPr>
        <w:t>;</w:t>
      </w:r>
    </w:p>
    <w:p w:rsidR="00212021" w:rsidRDefault="00212021" w:rsidP="00212021">
      <w:pPr>
        <w:spacing w:after="60" w:line="360" w:lineRule="auto"/>
        <w:ind w:left="709" w:firstLine="425"/>
        <w:outlineLvl w:val="7"/>
        <w:rPr>
          <w:rFonts w:ascii="Times New Roman" w:eastAsia="Times New Roman" w:hAnsi="Times New Roman"/>
          <w:iCs/>
          <w:szCs w:val="24"/>
          <w:lang w:val="bg-BG"/>
        </w:rPr>
      </w:pPr>
      <w:r>
        <w:rPr>
          <w:rFonts w:ascii="Times New Roman" w:eastAsia="Times New Roman" w:hAnsi="Times New Roman"/>
          <w:b/>
          <w:iCs/>
          <w:szCs w:val="24"/>
          <w:lang w:val="bg-BG"/>
        </w:rPr>
        <w:t>-</w:t>
      </w:r>
      <w:r>
        <w:rPr>
          <w:rFonts w:ascii="Times New Roman" w:eastAsia="Times New Roman" w:hAnsi="Times New Roman"/>
          <w:iCs/>
          <w:szCs w:val="24"/>
          <w:lang w:val="bg-BG"/>
        </w:rPr>
        <w:t xml:space="preserve"> Главен експерт</w:t>
      </w:r>
      <w:r w:rsidR="00B96F8E">
        <w:rPr>
          <w:rFonts w:ascii="Times New Roman" w:eastAsia="Times New Roman" w:hAnsi="Times New Roman"/>
          <w:iCs/>
          <w:szCs w:val="24"/>
          <w:lang w:val="bg-BG"/>
        </w:rPr>
        <w:t xml:space="preserve"> </w:t>
      </w:r>
      <w:r>
        <w:rPr>
          <w:rFonts w:ascii="Times New Roman" w:eastAsia="Times New Roman" w:hAnsi="Times New Roman"/>
          <w:iCs/>
          <w:szCs w:val="24"/>
          <w:lang w:val="bg-BG"/>
        </w:rPr>
        <w:t>– една щатна бройка;</w:t>
      </w:r>
    </w:p>
    <w:p w:rsidR="00212021" w:rsidRDefault="00212021" w:rsidP="00212021">
      <w:pPr>
        <w:spacing w:after="60" w:line="360" w:lineRule="auto"/>
        <w:ind w:left="709" w:firstLine="425"/>
        <w:outlineLvl w:val="7"/>
        <w:rPr>
          <w:rFonts w:ascii="Times New Roman" w:eastAsia="Times New Roman" w:hAnsi="Times New Roman"/>
          <w:iCs/>
          <w:szCs w:val="24"/>
          <w:lang w:val="bg-BG"/>
        </w:rPr>
      </w:pPr>
      <w:r>
        <w:rPr>
          <w:rFonts w:ascii="Times New Roman" w:eastAsia="Times New Roman" w:hAnsi="Times New Roman"/>
          <w:b/>
          <w:iCs/>
          <w:szCs w:val="24"/>
          <w:lang w:val="bg-BG"/>
        </w:rPr>
        <w:t>-</w:t>
      </w:r>
      <w:r>
        <w:rPr>
          <w:rFonts w:ascii="Times New Roman" w:eastAsia="Times New Roman" w:hAnsi="Times New Roman"/>
          <w:iCs/>
          <w:szCs w:val="24"/>
          <w:lang w:val="bg-BG"/>
        </w:rPr>
        <w:t xml:space="preserve"> </w:t>
      </w:r>
      <w:r w:rsidR="000C77ED">
        <w:rPr>
          <w:rFonts w:ascii="Times New Roman" w:eastAsia="Times New Roman" w:hAnsi="Times New Roman"/>
          <w:iCs/>
          <w:szCs w:val="24"/>
          <w:lang w:val="bg-BG"/>
        </w:rPr>
        <w:t>Младши експерт – една щатна бройка.</w:t>
      </w:r>
    </w:p>
    <w:p w:rsidR="000C77ED" w:rsidRDefault="000C77ED" w:rsidP="000C77ED">
      <w:pPr>
        <w:spacing w:after="60" w:line="360" w:lineRule="auto"/>
        <w:ind w:firstLine="709"/>
        <w:outlineLvl w:val="7"/>
        <w:rPr>
          <w:rFonts w:ascii="Times New Roman" w:eastAsia="Times New Roman" w:hAnsi="Times New Roman"/>
          <w:b/>
          <w:iCs/>
          <w:szCs w:val="24"/>
          <w:lang w:val="bg-BG"/>
        </w:rPr>
      </w:pPr>
      <w:r>
        <w:rPr>
          <w:rFonts w:ascii="Times New Roman" w:eastAsia="Times New Roman" w:hAnsi="Times New Roman"/>
          <w:b/>
          <w:iCs/>
          <w:szCs w:val="24"/>
          <w:lang w:val="bg-BG"/>
        </w:rPr>
        <w:t>1.</w:t>
      </w:r>
      <w:r w:rsidR="004C785E">
        <w:rPr>
          <w:rFonts w:ascii="Times New Roman" w:eastAsia="Times New Roman" w:hAnsi="Times New Roman"/>
          <w:b/>
          <w:iCs/>
          <w:szCs w:val="24"/>
          <w:lang w:val="bg-BG"/>
        </w:rPr>
        <w:t>7.</w:t>
      </w:r>
      <w:r>
        <w:rPr>
          <w:rFonts w:ascii="Times New Roman" w:eastAsia="Times New Roman" w:hAnsi="Times New Roman"/>
          <w:b/>
          <w:iCs/>
          <w:szCs w:val="24"/>
          <w:lang w:val="bg-BG"/>
        </w:rPr>
        <w:t xml:space="preserve"> В отдел „Статистически изследвания – Силистра“</w:t>
      </w:r>
      <w:r w:rsidR="00042D93">
        <w:rPr>
          <w:rFonts w:ascii="Times New Roman" w:eastAsia="Times New Roman" w:hAnsi="Times New Roman"/>
          <w:b/>
          <w:iCs/>
          <w:szCs w:val="24"/>
          <w:lang w:val="bg-BG"/>
        </w:rPr>
        <w:t>:</w:t>
      </w:r>
    </w:p>
    <w:p w:rsidR="000C77ED" w:rsidRDefault="000C77ED" w:rsidP="000C77ED">
      <w:pPr>
        <w:spacing w:after="60" w:line="360" w:lineRule="auto"/>
        <w:ind w:left="709" w:firstLine="425"/>
        <w:outlineLvl w:val="7"/>
        <w:rPr>
          <w:rFonts w:ascii="Times New Roman" w:eastAsia="Times New Roman" w:hAnsi="Times New Roman"/>
          <w:iCs/>
          <w:szCs w:val="24"/>
          <w:lang w:val="bg-BG"/>
        </w:rPr>
      </w:pPr>
      <w:r>
        <w:rPr>
          <w:rFonts w:ascii="Times New Roman" w:eastAsia="Times New Roman" w:hAnsi="Times New Roman"/>
          <w:b/>
          <w:iCs/>
          <w:szCs w:val="24"/>
          <w:lang w:val="bg-BG"/>
        </w:rPr>
        <w:t xml:space="preserve">- </w:t>
      </w:r>
      <w:r w:rsidRPr="00212021">
        <w:rPr>
          <w:rFonts w:ascii="Times New Roman" w:eastAsia="Times New Roman" w:hAnsi="Times New Roman"/>
          <w:iCs/>
          <w:szCs w:val="24"/>
          <w:lang w:val="bg-BG"/>
        </w:rPr>
        <w:t>Началник на отдел</w:t>
      </w:r>
      <w:r w:rsidR="00B96F8E">
        <w:rPr>
          <w:rFonts w:ascii="Times New Roman" w:eastAsia="Times New Roman" w:hAnsi="Times New Roman"/>
          <w:iCs/>
          <w:szCs w:val="24"/>
          <w:lang w:val="bg-BG"/>
        </w:rPr>
        <w:t xml:space="preserve"> </w:t>
      </w:r>
      <w:r w:rsidRPr="00212021">
        <w:rPr>
          <w:rFonts w:ascii="Times New Roman" w:eastAsia="Times New Roman" w:hAnsi="Times New Roman"/>
          <w:iCs/>
          <w:szCs w:val="24"/>
          <w:lang w:val="bg-BG"/>
        </w:rPr>
        <w:t>– една щатна бройка.</w:t>
      </w:r>
    </w:p>
    <w:p w:rsidR="00F47822" w:rsidRPr="000C77ED" w:rsidRDefault="004C785E" w:rsidP="004C785E">
      <w:pPr>
        <w:spacing w:after="60" w:line="360" w:lineRule="auto"/>
        <w:ind w:left="709"/>
        <w:outlineLvl w:val="7"/>
        <w:rPr>
          <w:rFonts w:ascii="Times New Roman" w:hAnsi="Times New Roman"/>
          <w:szCs w:val="24"/>
          <w:lang w:val="en-US"/>
        </w:rPr>
      </w:pPr>
      <w:r>
        <w:rPr>
          <w:rFonts w:ascii="Times New Roman" w:eastAsia="Times New Roman" w:hAnsi="Times New Roman"/>
          <w:b/>
          <w:iCs/>
          <w:szCs w:val="24"/>
          <w:lang w:val="bg-BG"/>
        </w:rPr>
        <w:t xml:space="preserve">2. </w:t>
      </w:r>
      <w:r w:rsidR="000C77ED">
        <w:rPr>
          <w:rFonts w:ascii="Times New Roman" w:hAnsi="Times New Roman"/>
          <w:szCs w:val="24"/>
          <w:lang w:val="bg-BG"/>
        </w:rPr>
        <w:t>В срок от три работни дни Ирена Добрева – началник на отдел „Обща администрация“ да отрази определените длъжности с висок корупционен риск в длъжностното разписание и в поименното разписание на длъжностите, съответно в колона 13 от Приложение № 1, към чл. 11, ал. 1 и в колона 16 от Приложение № 2 към чл. 11, ал. 4 на Наредбата за прилагане на Класификатора на длъжностите в администрацията.</w:t>
      </w:r>
    </w:p>
    <w:p w:rsidR="00F47822" w:rsidRPr="00685B01" w:rsidRDefault="000C77ED" w:rsidP="00685B01">
      <w:pPr>
        <w:pStyle w:val="ListParagraph"/>
        <w:widowControl w:val="0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szCs w:val="24"/>
          <w:lang w:val="bg-BG"/>
        </w:rPr>
        <w:t>Настоящата заповед да се публикува на интернет страницата на Националния статистически институт.</w:t>
      </w:r>
    </w:p>
    <w:p w:rsidR="00685B01" w:rsidRPr="00685B01" w:rsidRDefault="00685B01" w:rsidP="00685B01">
      <w:pPr>
        <w:pStyle w:val="ListParagraph"/>
        <w:widowControl w:val="0"/>
        <w:spacing w:line="360" w:lineRule="auto"/>
        <w:ind w:left="1080"/>
        <w:jc w:val="both"/>
        <w:rPr>
          <w:rFonts w:ascii="Times New Roman" w:hAnsi="Times New Roman"/>
          <w:szCs w:val="24"/>
          <w:lang w:val="en-US"/>
        </w:rPr>
      </w:pPr>
    </w:p>
    <w:p w:rsidR="00685B01" w:rsidRDefault="000C77ED" w:rsidP="00685B01">
      <w:pPr>
        <w:spacing w:line="360" w:lineRule="auto"/>
        <w:ind w:left="284" w:firstLine="284"/>
        <w:jc w:val="both"/>
        <w:rPr>
          <w:rFonts w:ascii="Times New Roman" w:hAnsi="Times New Roman"/>
          <w:bCs/>
          <w:szCs w:val="24"/>
          <w:lang w:val="bg-BG"/>
        </w:rPr>
      </w:pPr>
      <w:r>
        <w:rPr>
          <w:rFonts w:ascii="Times New Roman" w:hAnsi="Times New Roman"/>
          <w:bCs/>
          <w:szCs w:val="24"/>
          <w:lang w:val="bg-BG"/>
        </w:rPr>
        <w:t xml:space="preserve">    Заповедта да </w:t>
      </w:r>
      <w:r w:rsidR="00F47822" w:rsidRPr="0075397E">
        <w:rPr>
          <w:rFonts w:ascii="Times New Roman" w:hAnsi="Times New Roman"/>
          <w:bCs/>
          <w:szCs w:val="24"/>
          <w:lang w:val="bg-BG"/>
        </w:rPr>
        <w:t xml:space="preserve">се доведе до знанието на </w:t>
      </w:r>
      <w:r>
        <w:rPr>
          <w:rFonts w:ascii="Times New Roman" w:hAnsi="Times New Roman"/>
          <w:bCs/>
          <w:szCs w:val="24"/>
          <w:lang w:val="bg-BG"/>
        </w:rPr>
        <w:t xml:space="preserve">началниците на отдели в Териториално статистическо бюро – Север </w:t>
      </w:r>
      <w:r w:rsidR="00F47822" w:rsidRPr="0075397E">
        <w:rPr>
          <w:rFonts w:ascii="Times New Roman" w:hAnsi="Times New Roman"/>
          <w:bCs/>
          <w:szCs w:val="24"/>
          <w:lang w:val="bg-BG"/>
        </w:rPr>
        <w:t xml:space="preserve">за сведение и изпълнение. </w:t>
      </w:r>
    </w:p>
    <w:p w:rsidR="00685B01" w:rsidRPr="00685B01" w:rsidRDefault="00685B01" w:rsidP="00685B01">
      <w:pPr>
        <w:spacing w:line="360" w:lineRule="auto"/>
        <w:ind w:left="284" w:firstLine="284"/>
        <w:jc w:val="both"/>
        <w:rPr>
          <w:rFonts w:ascii="Times New Roman" w:hAnsi="Times New Roman"/>
          <w:bCs/>
          <w:szCs w:val="24"/>
          <w:lang w:val="bg-BG"/>
        </w:rPr>
      </w:pPr>
    </w:p>
    <w:p w:rsidR="00F47822" w:rsidRDefault="00F47822" w:rsidP="00F47822">
      <w:pPr>
        <w:spacing w:line="360" w:lineRule="auto"/>
        <w:ind w:left="426"/>
        <w:jc w:val="both"/>
        <w:rPr>
          <w:rFonts w:ascii="Times New Roman" w:hAnsi="Times New Roman"/>
          <w:szCs w:val="24"/>
          <w:lang w:val="bg-BG"/>
        </w:rPr>
      </w:pPr>
      <w:r w:rsidRPr="0075397E">
        <w:rPr>
          <w:rFonts w:ascii="Times New Roman" w:hAnsi="Times New Roman"/>
          <w:szCs w:val="24"/>
          <w:lang w:val="bg-BG"/>
        </w:rPr>
        <w:t xml:space="preserve">   </w:t>
      </w:r>
      <w:r w:rsidRPr="0075397E">
        <w:rPr>
          <w:rFonts w:ascii="Times New Roman" w:hAnsi="Times New Roman"/>
          <w:szCs w:val="24"/>
          <w:lang w:val="en-US"/>
        </w:rPr>
        <w:t xml:space="preserve">    </w:t>
      </w:r>
      <w:r w:rsidRPr="0075397E">
        <w:rPr>
          <w:rFonts w:ascii="Times New Roman" w:hAnsi="Times New Roman"/>
          <w:szCs w:val="24"/>
          <w:lang w:val="bg-BG"/>
        </w:rPr>
        <w:t>Контрол по изпълнение на заповедта ще осъществява</w:t>
      </w:r>
      <w:r w:rsidR="000C77ED">
        <w:rPr>
          <w:rFonts w:ascii="Times New Roman" w:hAnsi="Times New Roman"/>
          <w:szCs w:val="24"/>
          <w:lang w:val="bg-BG"/>
        </w:rPr>
        <w:t xml:space="preserve">м лично. </w:t>
      </w:r>
      <w:r w:rsidR="004E2CD0">
        <w:rPr>
          <w:rFonts w:ascii="Times New Roman" w:hAnsi="Times New Roman"/>
          <w:szCs w:val="24"/>
          <w:lang w:val="bg-BG"/>
        </w:rPr>
        <w:t xml:space="preserve"> </w:t>
      </w:r>
    </w:p>
    <w:p w:rsidR="00685B01" w:rsidRPr="0075397E" w:rsidRDefault="00685B01" w:rsidP="00F47822">
      <w:pPr>
        <w:spacing w:line="360" w:lineRule="auto"/>
        <w:ind w:left="426"/>
        <w:jc w:val="both"/>
        <w:rPr>
          <w:rFonts w:ascii="Times New Roman" w:hAnsi="Times New Roman"/>
          <w:szCs w:val="24"/>
          <w:lang w:val="bg-BG"/>
        </w:rPr>
      </w:pPr>
    </w:p>
    <w:p w:rsidR="00F47822" w:rsidRDefault="00F47822" w:rsidP="00F47822">
      <w:pPr>
        <w:spacing w:after="120" w:line="360" w:lineRule="auto"/>
        <w:ind w:left="283"/>
        <w:rPr>
          <w:rFonts w:ascii="Times New Roman" w:hAnsi="Times New Roman"/>
          <w:szCs w:val="24"/>
          <w:lang w:val="bg-BG"/>
        </w:rPr>
      </w:pPr>
    </w:p>
    <w:p w:rsidR="00685B01" w:rsidRPr="00CA70A9" w:rsidRDefault="00685B01" w:rsidP="00685B01">
      <w:pPr>
        <w:ind w:firstLine="284"/>
        <w:rPr>
          <w:rFonts w:ascii="Times New Roman" w:hAnsi="Times New Roman"/>
          <w:b/>
          <w:lang w:val="bg-BG"/>
        </w:rPr>
      </w:pPr>
      <w:r>
        <w:rPr>
          <w:rFonts w:ascii="Times New Roman" w:hAnsi="Times New Roman"/>
          <w:b/>
          <w:lang w:val="bg-BG"/>
        </w:rPr>
        <w:pict>
          <v:shape id="_x0000_i1026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001DC2FE-87FC-4B23-B201-89002C4649FF}" provid="{00000000-0000-0000-0000-000000000000}" o:suggestedsigner="Диана Самхарадзе" o:suggestedsigner2="Директор на ТСБ - Север" issignatureline="t"/>
          </v:shape>
        </w:pict>
      </w:r>
    </w:p>
    <w:p w:rsidR="00685B01" w:rsidRDefault="00685B01" w:rsidP="00685B01">
      <w:pPr>
        <w:rPr>
          <w:rFonts w:ascii="Times New Roman" w:hAnsi="Times New Roman"/>
          <w:i/>
          <w:lang w:val="bg-BG"/>
        </w:rPr>
      </w:pPr>
    </w:p>
    <w:p w:rsidR="00685B01" w:rsidRDefault="00685B01" w:rsidP="00685B01">
      <w:pPr>
        <w:rPr>
          <w:rFonts w:ascii="Times New Roman" w:hAnsi="Times New Roman"/>
          <w:i/>
          <w:lang w:val="bg-BG"/>
        </w:rPr>
      </w:pPr>
    </w:p>
    <w:p w:rsidR="00685B01" w:rsidRDefault="00685B01" w:rsidP="00685B01">
      <w:pPr>
        <w:rPr>
          <w:rFonts w:ascii="Times New Roman" w:hAnsi="Times New Roman"/>
          <w:i/>
          <w:lang w:val="bg-BG"/>
        </w:rPr>
      </w:pPr>
    </w:p>
    <w:p w:rsidR="00685B01" w:rsidRDefault="00685B01" w:rsidP="00685B01">
      <w:pPr>
        <w:rPr>
          <w:rFonts w:ascii="Times New Roman" w:hAnsi="Times New Roman"/>
          <w:i/>
          <w:lang w:val="bg-BG"/>
        </w:rPr>
      </w:pPr>
    </w:p>
    <w:p w:rsidR="00685B01" w:rsidRDefault="00685B01" w:rsidP="00685B01">
      <w:pPr>
        <w:rPr>
          <w:rFonts w:ascii="Times New Roman" w:hAnsi="Times New Roman"/>
          <w:i/>
          <w:lang w:val="bg-BG"/>
        </w:rPr>
      </w:pPr>
    </w:p>
    <w:p w:rsidR="00685B01" w:rsidRDefault="00685B01" w:rsidP="00685B01">
      <w:pPr>
        <w:rPr>
          <w:rFonts w:ascii="Times New Roman" w:hAnsi="Times New Roman"/>
          <w:i/>
          <w:lang w:val="bg-BG"/>
        </w:rPr>
      </w:pPr>
    </w:p>
    <w:p w:rsidR="00685B01" w:rsidRDefault="00685B01" w:rsidP="00685B01">
      <w:pPr>
        <w:rPr>
          <w:rFonts w:ascii="Times New Roman" w:hAnsi="Times New Roman"/>
          <w:i/>
          <w:lang w:val="bg-BG"/>
        </w:rPr>
      </w:pPr>
    </w:p>
    <w:p w:rsidR="00685B01" w:rsidRDefault="00685B01" w:rsidP="00685B01">
      <w:pPr>
        <w:rPr>
          <w:rFonts w:ascii="Times New Roman" w:hAnsi="Times New Roman"/>
          <w:i/>
          <w:lang w:val="bg-BG"/>
        </w:rPr>
      </w:pPr>
    </w:p>
    <w:p w:rsidR="00685B01" w:rsidRDefault="00685B01" w:rsidP="00685B01">
      <w:pPr>
        <w:rPr>
          <w:rFonts w:ascii="Times New Roman" w:hAnsi="Times New Roman"/>
          <w:i/>
          <w:lang w:val="bg-BG"/>
        </w:rPr>
      </w:pPr>
    </w:p>
    <w:p w:rsidR="00685B01" w:rsidRDefault="00685B01" w:rsidP="00685B01">
      <w:pPr>
        <w:rPr>
          <w:rFonts w:ascii="Times New Roman" w:hAnsi="Times New Roman"/>
          <w:i/>
          <w:lang w:val="bg-BG"/>
        </w:rPr>
      </w:pPr>
    </w:p>
    <w:p w:rsidR="00685B01" w:rsidRPr="00CA70A9" w:rsidRDefault="00685B01" w:rsidP="00685B01">
      <w:pPr>
        <w:rPr>
          <w:rFonts w:ascii="Times New Roman" w:hAnsi="Times New Roman"/>
          <w:i/>
          <w:lang w:val="bg-BG"/>
        </w:rPr>
      </w:pPr>
    </w:p>
    <w:p w:rsidR="00685B01" w:rsidRPr="00CA70A9" w:rsidRDefault="00685B01" w:rsidP="00685B01">
      <w:pPr>
        <w:rPr>
          <w:rFonts w:ascii="Times New Roman" w:hAnsi="Times New Roman"/>
          <w:i/>
          <w:lang w:val="bg-BG"/>
        </w:rPr>
      </w:pPr>
    </w:p>
    <w:p w:rsidR="00685B01" w:rsidRPr="00CA70A9" w:rsidRDefault="00685B01" w:rsidP="00685B01">
      <w:pPr>
        <w:rPr>
          <w:rFonts w:ascii="Times New Roman" w:hAnsi="Times New Roman"/>
          <w:i/>
          <w:lang w:val="bg-BG"/>
        </w:rPr>
      </w:pPr>
      <w:r w:rsidRPr="00CA70A9">
        <w:rPr>
          <w:rFonts w:ascii="Times New Roman" w:hAnsi="Times New Roman"/>
          <w:i/>
          <w:lang w:val="bg-BG"/>
        </w:rPr>
        <w:t xml:space="preserve">   Съгласувал:</w:t>
      </w:r>
    </w:p>
    <w:p w:rsidR="00685B01" w:rsidRDefault="00685B01" w:rsidP="00685B01">
      <w:pPr>
        <w:rPr>
          <w:rFonts w:ascii="Times New Roman" w:hAnsi="Times New Roman"/>
          <w:i/>
          <w:lang w:val="bg-BG"/>
        </w:rPr>
      </w:pPr>
      <w:r w:rsidRPr="00CA70A9">
        <w:rPr>
          <w:rFonts w:ascii="Times New Roman" w:hAnsi="Times New Roman"/>
          <w:i/>
          <w:lang w:val="bg-BG"/>
        </w:rPr>
        <w:t xml:space="preserve">   </w:t>
      </w:r>
      <w:r>
        <w:rPr>
          <w:rFonts w:ascii="Times New Roman" w:hAnsi="Times New Roman"/>
          <w:i/>
          <w:lang w:val="bg-BG"/>
        </w:rPr>
        <w:pict>
          <v:shape id="_x0000_i1027" type="#_x0000_t75" alt="Microsoft Office Signature Line..." style="width:192pt;height:96pt">
            <v:imagedata r:id="rId10" o:title=""/>
            <o:lock v:ext="edit" ungrouping="t" rotation="t" cropping="t" verticies="t" text="t" grouping="t"/>
            <o:signatureline v:ext="edit" id="{53720D6D-628A-4011-B711-3C69D7D7614F}" provid="{00000000-0000-0000-0000-000000000000}" o:suggestedsigner="Ирена Добрева" o:suggestedsigner2="Началник отдел &quot;Обща администрация&quot;" issignatureline="t"/>
          </v:shape>
        </w:pict>
      </w:r>
    </w:p>
    <w:p w:rsidR="00685B01" w:rsidRPr="00CA70A9" w:rsidRDefault="00685B01" w:rsidP="00685B01">
      <w:pPr>
        <w:rPr>
          <w:rFonts w:ascii="Times New Roman" w:hAnsi="Times New Roman"/>
          <w:i/>
          <w:lang w:val="bg-BG"/>
        </w:rPr>
      </w:pPr>
    </w:p>
    <w:p w:rsidR="00685B01" w:rsidRPr="00CA70A9" w:rsidRDefault="00685B01" w:rsidP="00685B01">
      <w:pPr>
        <w:rPr>
          <w:rFonts w:ascii="Times New Roman" w:hAnsi="Times New Roman"/>
          <w:i/>
          <w:lang w:val="bg-BG"/>
        </w:rPr>
      </w:pPr>
    </w:p>
    <w:p w:rsidR="00685B01" w:rsidRPr="00CA70A9" w:rsidRDefault="00685B01" w:rsidP="00685B01">
      <w:pPr>
        <w:rPr>
          <w:rFonts w:ascii="Times New Roman" w:hAnsi="Times New Roman"/>
          <w:i/>
          <w:lang w:val="bg-BG"/>
        </w:rPr>
      </w:pPr>
    </w:p>
    <w:p w:rsidR="00685B01" w:rsidRPr="00CA70A9" w:rsidRDefault="00685B01" w:rsidP="00685B01">
      <w:pPr>
        <w:rPr>
          <w:rFonts w:ascii="Times New Roman" w:hAnsi="Times New Roman"/>
          <w:i/>
          <w:lang w:val="bg-BG"/>
        </w:rPr>
      </w:pPr>
      <w:r w:rsidRPr="00CA70A9">
        <w:rPr>
          <w:rFonts w:ascii="Times New Roman" w:hAnsi="Times New Roman"/>
          <w:i/>
          <w:lang w:val="bg-BG"/>
        </w:rPr>
        <w:t xml:space="preserve">   Изготвил:</w:t>
      </w:r>
    </w:p>
    <w:p w:rsidR="00685B01" w:rsidRPr="00AB0406" w:rsidRDefault="00685B01" w:rsidP="00685B01">
      <w:pPr>
        <w:rPr>
          <w:rFonts w:ascii="Times New Roman" w:hAnsi="Times New Roman"/>
          <w:i/>
          <w:lang w:val="bg-BG"/>
        </w:rPr>
      </w:pPr>
      <w:r w:rsidRPr="00CA70A9">
        <w:rPr>
          <w:rFonts w:ascii="Times New Roman" w:hAnsi="Times New Roman"/>
          <w:i/>
          <w:lang w:val="bg-BG"/>
        </w:rPr>
        <w:t xml:space="preserve">  </w:t>
      </w:r>
      <w:bookmarkStart w:id="0" w:name="_GoBack"/>
      <w:r>
        <w:rPr>
          <w:rFonts w:ascii="Times New Roman" w:hAnsi="Times New Roman"/>
          <w:i/>
          <w:lang w:val="bg-BG"/>
        </w:rPr>
        <w:pict>
          <v:shape id="_x0000_i1028" type="#_x0000_t75" alt="Microsoft Office Signature Line..." style="width:192pt;height:96pt">
            <v:imagedata r:id="rId11" o:title=""/>
            <o:lock v:ext="edit" ungrouping="t" rotation="t" cropping="t" verticies="t" text="t" grouping="t"/>
            <o:signatureline v:ext="edit" id="{6B0D84F7-C4BD-4D81-ADE1-244BD08A8F7F}" provid="{00000000-0000-0000-0000-000000000000}" o:suggestedsigner="Мирослава Колева" o:suggestedsigner2="Главен юрисконсулт" issignatureline="t"/>
          </v:shape>
        </w:pict>
      </w:r>
      <w:bookmarkEnd w:id="0"/>
    </w:p>
    <w:p w:rsidR="00685B01" w:rsidRDefault="00685B01" w:rsidP="00F47822">
      <w:pPr>
        <w:spacing w:after="120" w:line="360" w:lineRule="auto"/>
        <w:ind w:left="283"/>
        <w:rPr>
          <w:rFonts w:ascii="Times New Roman" w:hAnsi="Times New Roman"/>
          <w:szCs w:val="24"/>
          <w:lang w:val="bg-BG"/>
        </w:rPr>
      </w:pPr>
    </w:p>
    <w:p w:rsidR="00D27E0D" w:rsidRDefault="00D27E0D" w:rsidP="0069155B">
      <w:pPr>
        <w:spacing w:line="360" w:lineRule="auto"/>
        <w:rPr>
          <w:rFonts w:ascii="Times New Roman" w:hAnsi="Times New Roman"/>
          <w:b/>
          <w:szCs w:val="24"/>
          <w:lang w:val="bg-BG"/>
        </w:rPr>
      </w:pPr>
      <w:r>
        <w:rPr>
          <w:rFonts w:ascii="Times New Roman" w:hAnsi="Times New Roman"/>
          <w:b/>
          <w:szCs w:val="24"/>
          <w:lang w:val="bg-BG"/>
        </w:rPr>
        <w:t xml:space="preserve">    </w:t>
      </w:r>
    </w:p>
    <w:p w:rsidR="00B936A7" w:rsidRPr="00BA4EA2" w:rsidRDefault="00D27E0D" w:rsidP="00685B01">
      <w:pPr>
        <w:spacing w:line="360" w:lineRule="auto"/>
        <w:rPr>
          <w:rFonts w:ascii="Times New Roman" w:eastAsia="Times New Roman" w:hAnsi="Times New Roman"/>
          <w:i/>
          <w:szCs w:val="24"/>
          <w:lang w:val="bg-BG" w:eastAsia="en-US"/>
        </w:rPr>
      </w:pPr>
      <w:r>
        <w:rPr>
          <w:rFonts w:ascii="Times New Roman" w:hAnsi="Times New Roman"/>
          <w:b/>
          <w:szCs w:val="24"/>
          <w:lang w:val="bg-BG"/>
        </w:rPr>
        <w:t xml:space="preserve">       </w:t>
      </w:r>
    </w:p>
    <w:p w:rsidR="00186F2C" w:rsidRDefault="00186F2C" w:rsidP="005552B8">
      <w:pPr>
        <w:tabs>
          <w:tab w:val="right" w:leader="dot" w:pos="3402"/>
        </w:tabs>
        <w:ind w:left="426" w:right="567" w:hanging="426"/>
        <w:jc w:val="right"/>
        <w:rPr>
          <w:rFonts w:ascii="Times New Roman" w:hAnsi="Times New Roman"/>
          <w:szCs w:val="24"/>
          <w:lang w:val="ru-RU"/>
        </w:rPr>
      </w:pPr>
    </w:p>
    <w:sectPr w:rsidR="00186F2C" w:rsidSect="00B936A7"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18" w:bottom="1418" w:left="993" w:header="709" w:footer="833" w:gutter="0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DFC" w:rsidRDefault="00E61DFC">
      <w:r>
        <w:separator/>
      </w:r>
    </w:p>
  </w:endnote>
  <w:endnote w:type="continuationSeparator" w:id="0">
    <w:p w:rsidR="00E61DFC" w:rsidRDefault="00E61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Μοντέρνα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Mon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en Bg">
    <w:altName w:val="Arial"/>
    <w:panose1 w:val="00000000000000000000"/>
    <w:charset w:val="CC"/>
    <w:family w:val="swiss"/>
    <w:notTrueType/>
    <w:pitch w:val="variable"/>
    <w:sig w:usb0="00000201" w:usb1="0000000A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"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Viol">
    <w:altName w:val="Times New Roman"/>
    <w:charset w:val="CC"/>
    <w:family w:val="auto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021" w:rsidRDefault="00212021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021" w:rsidRDefault="00212021">
    <w:pPr>
      <w:pStyle w:val="Footer"/>
    </w:pPr>
    <w:r>
      <w:rPr>
        <w:noProof/>
        <w:lang w:val="bg-BG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151993</wp:posOffset>
              </wp:positionH>
              <wp:positionV relativeFrom="paragraph">
                <wp:posOffset>-65968</wp:posOffset>
              </wp:positionV>
              <wp:extent cx="5934075" cy="646981"/>
              <wp:effectExtent l="0" t="0" r="9525" b="1270"/>
              <wp:wrapNone/>
              <wp:docPr id="14" name="Text 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34075" cy="64698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021" w:rsidRDefault="00212021" w:rsidP="004F2443">
                          <w:pPr>
                            <w:jc w:val="center"/>
                            <w:rPr>
                              <w:rFonts w:ascii="Calibri" w:hAnsi="Calibri" w:cs="Calibri"/>
                              <w:sz w:val="22"/>
                              <w:szCs w:val="22"/>
                              <w:lang w:val="bg-BG"/>
                            </w:rPr>
                          </w:pPr>
                          <w:r>
                            <w:rPr>
                              <w:rFonts w:ascii="Helen Bg" w:hAnsi="Helen Bg"/>
                              <w:sz w:val="22"/>
                              <w:szCs w:val="22"/>
                              <w:lang w:val="bg-BG"/>
                            </w:rPr>
                            <w:br/>
                          </w:r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  <w:lang w:val="bg-BG"/>
                            </w:rPr>
                            <w:t xml:space="preserve">Русе 7000, България, ул. „Църковна независимост“ № 16, тел. </w:t>
                          </w:r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  <w:lang w:val="en-US"/>
                            </w:rPr>
                            <w:t>(0</w:t>
                          </w:r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  <w:lang w:val="bg-BG"/>
                            </w:rPr>
                            <w:t>82</w:t>
                          </w:r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  <w:lang w:val="en-US"/>
                            </w:rPr>
                            <w:t xml:space="preserve">) </w:t>
                          </w:r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  <w:lang w:val="bg-BG"/>
                            </w:rPr>
                            <w:t xml:space="preserve"> 811</w:t>
                          </w:r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  <w:lang w:val="bg-BG"/>
                            </w:rPr>
                            <w:t xml:space="preserve">412, </w:t>
                          </w:r>
                        </w:p>
                        <w:p w:rsidR="00212021" w:rsidRPr="00A27822" w:rsidRDefault="00212021" w:rsidP="004F2443">
                          <w:pPr>
                            <w:jc w:val="center"/>
                            <w:rPr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  <w:lang w:val="en-US"/>
                            </w:rPr>
                            <w:t>e-mail</w:t>
                          </w:r>
                          <w:proofErr w:type="gramEnd"/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  <w:lang w:val="en-US"/>
                            </w:rPr>
                            <w:t>: DSamharadze@nsi.bg</w:t>
                          </w:r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  <w:lang w:val="bg-BG"/>
                            </w:rPr>
                            <w:t xml:space="preserve">, </w:t>
                          </w:r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  <w:lang w:val="en-US"/>
                            </w:rPr>
                            <w:t>www.nsi.bg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6" o:spid="_x0000_s1026" type="#_x0000_t202" style="position:absolute;margin-left:11.95pt;margin-top:-5.2pt;width:467.25pt;height:50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" stroked="f">
              <v:textbox>
                <w:txbxContent>
                  <w:p w:rsidR="00212021" w:rsidRDefault="00212021" w:rsidP="004F2443">
                    <w:pPr>
                      <w:jc w:val="center"/>
                      <w:rPr>
                        <w:rFonts w:ascii="Calibri" w:hAnsi="Calibri" w:cs="Calibri"/>
                        <w:sz w:val="22"/>
                        <w:szCs w:val="22"/>
                        <w:lang w:val="bg-BG"/>
                      </w:rPr>
                    </w:pPr>
                    <w:r>
                      <w:rPr>
                        <w:rFonts w:ascii="Helen Bg" w:hAnsi="Helen Bg"/>
                        <w:sz w:val="22"/>
                        <w:szCs w:val="22"/>
                        <w:lang w:val="bg-BG"/>
                      </w:rPr>
                      <w:br/>
                    </w:r>
                    <w:r>
                      <w:rPr>
                        <w:rFonts w:ascii="Calibri" w:hAnsi="Calibri" w:cs="Calibri"/>
                        <w:sz w:val="22"/>
                        <w:szCs w:val="22"/>
                        <w:lang w:val="bg-BG"/>
                      </w:rPr>
                      <w:t xml:space="preserve">Русе 7000, България, ул. „Църковна независимост“ № 16, тел. </w:t>
                    </w:r>
                    <w:r>
                      <w:rPr>
                        <w:rFonts w:ascii="Calibri" w:hAnsi="Calibri" w:cs="Calibri"/>
                        <w:sz w:val="22"/>
                        <w:szCs w:val="22"/>
                        <w:lang w:val="en-US"/>
                      </w:rPr>
                      <w:t>(0</w:t>
                    </w:r>
                    <w:r>
                      <w:rPr>
                        <w:rFonts w:ascii="Calibri" w:hAnsi="Calibri" w:cs="Calibri"/>
                        <w:sz w:val="22"/>
                        <w:szCs w:val="22"/>
                        <w:lang w:val="bg-BG"/>
                      </w:rPr>
                      <w:t>82</w:t>
                    </w:r>
                    <w:r>
                      <w:rPr>
                        <w:rFonts w:ascii="Calibri" w:hAnsi="Calibri" w:cs="Calibri"/>
                        <w:sz w:val="22"/>
                        <w:szCs w:val="22"/>
                        <w:lang w:val="en-US"/>
                      </w:rPr>
                      <w:t xml:space="preserve">) </w:t>
                    </w:r>
                    <w:r>
                      <w:rPr>
                        <w:rFonts w:ascii="Calibri" w:hAnsi="Calibri" w:cs="Calibri"/>
                        <w:sz w:val="22"/>
                        <w:szCs w:val="22"/>
                        <w:lang w:val="bg-BG"/>
                      </w:rPr>
                      <w:t xml:space="preserve"> 811</w:t>
                    </w:r>
                    <w:r>
                      <w:rPr>
                        <w:rFonts w:ascii="Calibri" w:hAnsi="Calibri" w:cs="Calibri"/>
                        <w:sz w:val="22"/>
                        <w:szCs w:val="22"/>
                        <w:lang w:val="en-US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sz w:val="22"/>
                        <w:szCs w:val="22"/>
                        <w:lang w:val="bg-BG"/>
                      </w:rPr>
                      <w:t xml:space="preserve">412, </w:t>
                    </w:r>
                  </w:p>
                  <w:p w:rsidR="00212021" w:rsidRPr="00A27822" w:rsidRDefault="00212021" w:rsidP="004F2443">
                    <w:pPr>
                      <w:jc w:val="center"/>
                      <w:rPr>
                        <w:lang w:val="en-US"/>
                      </w:rPr>
                    </w:pPr>
                    <w:proofErr w:type="gramStart"/>
                    <w:r>
                      <w:rPr>
                        <w:rFonts w:ascii="Calibri" w:hAnsi="Calibri" w:cs="Calibri"/>
                        <w:sz w:val="22"/>
                        <w:szCs w:val="22"/>
                        <w:lang w:val="en-US"/>
                      </w:rPr>
                      <w:t>e-mail</w:t>
                    </w:r>
                    <w:proofErr w:type="gramEnd"/>
                    <w:r>
                      <w:rPr>
                        <w:rFonts w:ascii="Calibri" w:hAnsi="Calibri" w:cs="Calibri"/>
                        <w:sz w:val="22"/>
                        <w:szCs w:val="22"/>
                        <w:lang w:val="en-US"/>
                      </w:rPr>
                      <w:t>: DSamharadze@nsi.bg</w:t>
                    </w:r>
                    <w:r>
                      <w:rPr>
                        <w:rFonts w:ascii="Calibri" w:hAnsi="Calibri" w:cs="Calibri"/>
                        <w:sz w:val="22"/>
                        <w:szCs w:val="22"/>
                        <w:lang w:val="bg-BG"/>
                      </w:rPr>
                      <w:t xml:space="preserve">, </w:t>
                    </w:r>
                    <w:r>
                      <w:rPr>
                        <w:rFonts w:ascii="Calibri" w:hAnsi="Calibri" w:cs="Calibri"/>
                        <w:sz w:val="22"/>
                        <w:szCs w:val="22"/>
                        <w:lang w:val="en-US"/>
                      </w:rPr>
                      <w:t>www.nsi.bg</w:t>
                    </w:r>
                  </w:p>
                </w:txbxContent>
              </v:textbox>
            </v:shape>
          </w:pict>
        </mc:Fallback>
      </mc:AlternateContent>
    </w:r>
    <w:r w:rsidRPr="00055701">
      <w:rPr>
        <w:rFonts w:ascii="Verdana" w:hAnsi="Verdana"/>
        <w:noProof/>
        <w:lang w:val="bg-BG"/>
      </w:rPr>
      <mc:AlternateContent>
        <mc:Choice Requires="wps">
          <w:drawing>
            <wp:anchor distT="0" distB="0" distL="0" distR="0" simplePos="0" relativeHeight="251675648" behindDoc="1" locked="0" layoutInCell="1" allowOverlap="1" wp14:anchorId="7FB40926" wp14:editId="38D002B2">
              <wp:simplePos x="0" y="0"/>
              <wp:positionH relativeFrom="margin">
                <wp:align>left</wp:align>
              </wp:positionH>
              <wp:positionV relativeFrom="paragraph">
                <wp:posOffset>-6985</wp:posOffset>
              </wp:positionV>
              <wp:extent cx="6066790" cy="166370"/>
              <wp:effectExtent l="0" t="0" r="10160" b="0"/>
              <wp:wrapTopAndBottom/>
              <wp:docPr id="27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66790" cy="1663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66790">
                            <a:moveTo>
                              <a:pt x="0" y="0"/>
                            </a:moveTo>
                            <a:lnTo>
                              <a:pt x="6066726" y="0"/>
                            </a:lnTo>
                          </a:path>
                        </a:pathLst>
                      </a:custGeom>
                      <a:ln w="4191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DB80ED" id="Graphic 8" o:spid="_x0000_s1026" style="position:absolute;margin-left:0;margin-top:-.55pt;width:477.7pt;height:13.1pt;z-index:-251640832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text;mso-height-percent:0;mso-height-relative:margin;v-text-anchor:top" coordsize="6066790,16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" path="m,l6066726,e" filled="f" strokecolor="#1d1d1b" strokeweight=".33pt">
              <v:path arrowok="t"/>
              <w10:wrap type="topAndBottom" anchorx="margin"/>
            </v:shape>
          </w:pict>
        </mc:Fallback>
      </mc:AlternateContent>
    </w:r>
    <w:r>
      <w:rPr>
        <w:noProof/>
        <w:lang w:val="bg-BG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6393815</wp:posOffset>
              </wp:positionH>
              <wp:positionV relativeFrom="paragraph">
                <wp:posOffset>-151130</wp:posOffset>
              </wp:positionV>
              <wp:extent cx="381000" cy="377825"/>
              <wp:effectExtent l="0" t="0" r="0" b="0"/>
              <wp:wrapNone/>
              <wp:docPr id="11" name="Text 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377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021" w:rsidRPr="009279C3" w:rsidRDefault="00212021" w:rsidP="0087541C">
                          <w:pPr>
                            <w:jc w:val="center"/>
                            <w:rPr>
                              <w:rFonts w:ascii="Calibri" w:hAnsi="Calibri"/>
                              <w:b/>
                              <w:color w:val="FFFFFF"/>
                              <w:lang w:val="en-US"/>
                            </w:rPr>
                          </w:pPr>
                          <w:r w:rsidRPr="009279C3">
                            <w:rPr>
                              <w:rFonts w:ascii="Calibri" w:hAnsi="Calibri"/>
                              <w:b/>
                              <w:color w:val="FFFFFF"/>
                              <w:lang w:val="en-US"/>
                            </w:rPr>
                            <w:fldChar w:fldCharType="begin"/>
                          </w:r>
                          <w:r w:rsidRPr="009279C3">
                            <w:rPr>
                              <w:rFonts w:ascii="Calibri" w:hAnsi="Calibri"/>
                              <w:b/>
                              <w:color w:val="FFFFFF"/>
                              <w:lang w:val="en-US"/>
                            </w:rPr>
                            <w:instrText xml:space="preserve"> PAGE   \* MERGEFORMAT </w:instrText>
                          </w:r>
                          <w:r w:rsidRPr="009279C3">
                            <w:rPr>
                              <w:rFonts w:ascii="Calibri" w:hAnsi="Calibri"/>
                              <w:b/>
                              <w:color w:val="FFFFFF"/>
                              <w:lang w:val="en-US"/>
                            </w:rPr>
                            <w:fldChar w:fldCharType="separate"/>
                          </w:r>
                          <w:r w:rsidR="00685B01">
                            <w:rPr>
                              <w:rFonts w:ascii="Calibri" w:hAnsi="Calibri"/>
                              <w:b/>
                              <w:noProof/>
                              <w:color w:val="FFFFFF"/>
                              <w:lang w:val="en-US"/>
                            </w:rPr>
                            <w:t>2</w:t>
                          </w:r>
                          <w:r w:rsidRPr="009279C3">
                            <w:rPr>
                              <w:rFonts w:ascii="Calibri" w:hAnsi="Calibri"/>
                              <w:b/>
                              <w:color w:val="FFFFFF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5" o:spid="_x0000_s1027" type="#_x0000_t202" style="position:absolute;margin-left:503.45pt;margin-top:-11.9pt;width:30pt;height:2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" filled="f" stroked="f">
              <v:textbox>
                <w:txbxContent>
                  <w:p w:rsidR="00212021" w:rsidRPr="009279C3" w:rsidRDefault="00212021" w:rsidP="0087541C">
                    <w:pPr>
                      <w:jc w:val="center"/>
                      <w:rPr>
                        <w:rFonts w:ascii="Calibri" w:hAnsi="Calibri"/>
                        <w:b/>
                        <w:color w:val="FFFFFF"/>
                        <w:lang w:val="en-US"/>
                      </w:rPr>
                    </w:pPr>
                    <w:r w:rsidRPr="009279C3">
                      <w:rPr>
                        <w:rFonts w:ascii="Calibri" w:hAnsi="Calibri"/>
                        <w:b/>
                        <w:color w:val="FFFFFF"/>
                        <w:lang w:val="en-US"/>
                      </w:rPr>
                      <w:fldChar w:fldCharType="begin"/>
                    </w:r>
                    <w:r w:rsidRPr="009279C3">
                      <w:rPr>
                        <w:rFonts w:ascii="Calibri" w:hAnsi="Calibri"/>
                        <w:b/>
                        <w:color w:val="FFFFFF"/>
                        <w:lang w:val="en-US"/>
                      </w:rPr>
                      <w:instrText xml:space="preserve"> PAGE   \* MERGEFORMAT </w:instrText>
                    </w:r>
                    <w:r w:rsidRPr="009279C3">
                      <w:rPr>
                        <w:rFonts w:ascii="Calibri" w:hAnsi="Calibri"/>
                        <w:b/>
                        <w:color w:val="FFFFFF"/>
                        <w:lang w:val="en-US"/>
                      </w:rPr>
                      <w:fldChar w:fldCharType="separate"/>
                    </w:r>
                    <w:r w:rsidR="00685B01">
                      <w:rPr>
                        <w:rFonts w:ascii="Calibri" w:hAnsi="Calibri"/>
                        <w:b/>
                        <w:noProof/>
                        <w:color w:val="FFFFFF"/>
                        <w:lang w:val="en-US"/>
                      </w:rPr>
                      <w:t>2</w:t>
                    </w:r>
                    <w:r w:rsidRPr="009279C3">
                      <w:rPr>
                        <w:rFonts w:ascii="Calibri" w:hAnsi="Calibri"/>
                        <w:b/>
                        <w:color w:val="FFFFFF"/>
                        <w:lang w:val="en-US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bg-BG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6450330</wp:posOffset>
          </wp:positionH>
          <wp:positionV relativeFrom="page">
            <wp:posOffset>9756140</wp:posOffset>
          </wp:positionV>
          <wp:extent cx="257175" cy="937260"/>
          <wp:effectExtent l="0" t="0" r="0" b="0"/>
          <wp:wrapNone/>
          <wp:docPr id="253" name="Picture 253" descr="nsi_press anounce_nomeraci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8" descr="nsi_press anounce_nomeraciq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bg-BG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6376670</wp:posOffset>
          </wp:positionH>
          <wp:positionV relativeFrom="paragraph">
            <wp:posOffset>3012440</wp:posOffset>
          </wp:positionV>
          <wp:extent cx="128905" cy="2904490"/>
          <wp:effectExtent l="0" t="0" r="0" b="0"/>
          <wp:wrapNone/>
          <wp:docPr id="254" name="Picture 254" descr="nsi_greeting-blank_ad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nsi_greeting-blank_adres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905" cy="2904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021" w:rsidRDefault="00212021" w:rsidP="00EB2FAE">
    <w:pPr>
      <w:pStyle w:val="Footer"/>
      <w:tabs>
        <w:tab w:val="clear" w:pos="4320"/>
        <w:tab w:val="clear" w:pos="8640"/>
        <w:tab w:val="right" w:pos="8505"/>
      </w:tabs>
      <w:ind w:hanging="851"/>
    </w:pPr>
    <w:r>
      <w:rPr>
        <w:noProof/>
        <w:lang w:val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-73026</wp:posOffset>
              </wp:positionV>
              <wp:extent cx="5934075" cy="657225"/>
              <wp:effectExtent l="0" t="0" r="9525" b="9525"/>
              <wp:wrapNone/>
              <wp:docPr id="4" name="Text 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34075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021" w:rsidRDefault="00212021" w:rsidP="008E2D18">
                          <w:pPr>
                            <w:jc w:val="center"/>
                            <w:rPr>
                              <w:rFonts w:ascii="Calibri" w:hAnsi="Calibri" w:cs="Calibri"/>
                              <w:sz w:val="22"/>
                              <w:szCs w:val="22"/>
                              <w:lang w:val="bg-BG"/>
                            </w:rPr>
                          </w:pPr>
                          <w:r>
                            <w:rPr>
                              <w:rFonts w:ascii="Helen Bg" w:hAnsi="Helen Bg"/>
                              <w:sz w:val="22"/>
                              <w:szCs w:val="22"/>
                              <w:lang w:val="bg-BG"/>
                            </w:rPr>
                            <w:br/>
                          </w:r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  <w:lang w:val="bg-BG"/>
                            </w:rPr>
                            <w:t xml:space="preserve">Русе 7000, България, ул. „Църковна независимост“ № 16, тел. </w:t>
                          </w:r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  <w:lang w:val="en-US"/>
                            </w:rPr>
                            <w:t>(0</w:t>
                          </w:r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  <w:lang w:val="bg-BG"/>
                            </w:rPr>
                            <w:t>82</w:t>
                          </w:r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  <w:lang w:val="en-US"/>
                            </w:rPr>
                            <w:t xml:space="preserve">) </w:t>
                          </w:r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  <w:lang w:val="bg-BG"/>
                            </w:rPr>
                            <w:t xml:space="preserve"> 811</w:t>
                          </w:r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  <w:lang w:val="bg-BG"/>
                            </w:rPr>
                            <w:t xml:space="preserve">412, </w:t>
                          </w:r>
                        </w:p>
                        <w:p w:rsidR="00212021" w:rsidRPr="00A27822" w:rsidRDefault="00212021" w:rsidP="008E2D18">
                          <w:pPr>
                            <w:jc w:val="center"/>
                            <w:rPr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  <w:lang w:val="en-US"/>
                            </w:rPr>
                            <w:t>e-mail</w:t>
                          </w:r>
                          <w:proofErr w:type="gramEnd"/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  <w:lang w:val="en-US"/>
                            </w:rPr>
                            <w:t>: DSamharadze@nsi.bg</w:t>
                          </w:r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  <w:lang w:val="bg-BG"/>
                            </w:rPr>
                            <w:t xml:space="preserve">, </w:t>
                          </w:r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  <w:lang w:val="en-US"/>
                            </w:rPr>
                            <w:t>www.nsi.bg</w:t>
                          </w:r>
                        </w:p>
                        <w:p w:rsidR="00212021" w:rsidRPr="005F2D2A" w:rsidRDefault="00212021" w:rsidP="00B01D9D">
                          <w:pPr>
                            <w:jc w:val="center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4" o:spid="_x0000_s1030" type="#_x0000_t202" style="position:absolute;margin-left:0;margin-top:-5.75pt;width:467.25pt;height:51.7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" stroked="f">
              <v:textbox>
                <w:txbxContent>
                  <w:p w:rsidR="00212021" w:rsidRDefault="00212021" w:rsidP="008E2D18">
                    <w:pPr>
                      <w:jc w:val="center"/>
                      <w:rPr>
                        <w:rFonts w:ascii="Calibri" w:hAnsi="Calibri" w:cs="Calibri"/>
                        <w:sz w:val="22"/>
                        <w:szCs w:val="22"/>
                        <w:lang w:val="bg-BG"/>
                      </w:rPr>
                    </w:pPr>
                    <w:r>
                      <w:rPr>
                        <w:rFonts w:ascii="Helen Bg" w:hAnsi="Helen Bg"/>
                        <w:sz w:val="22"/>
                        <w:szCs w:val="22"/>
                        <w:lang w:val="bg-BG"/>
                      </w:rPr>
                      <w:br/>
                    </w:r>
                    <w:r>
                      <w:rPr>
                        <w:rFonts w:ascii="Calibri" w:hAnsi="Calibri" w:cs="Calibri"/>
                        <w:sz w:val="22"/>
                        <w:szCs w:val="22"/>
                        <w:lang w:val="bg-BG"/>
                      </w:rPr>
                      <w:t xml:space="preserve">Русе 7000, България, ул. „Църковна независимост“ № 16, тел. </w:t>
                    </w:r>
                    <w:r>
                      <w:rPr>
                        <w:rFonts w:ascii="Calibri" w:hAnsi="Calibri" w:cs="Calibri"/>
                        <w:sz w:val="22"/>
                        <w:szCs w:val="22"/>
                        <w:lang w:val="en-US"/>
                      </w:rPr>
                      <w:t>(0</w:t>
                    </w:r>
                    <w:r>
                      <w:rPr>
                        <w:rFonts w:ascii="Calibri" w:hAnsi="Calibri" w:cs="Calibri"/>
                        <w:sz w:val="22"/>
                        <w:szCs w:val="22"/>
                        <w:lang w:val="bg-BG"/>
                      </w:rPr>
                      <w:t>82</w:t>
                    </w:r>
                    <w:r>
                      <w:rPr>
                        <w:rFonts w:ascii="Calibri" w:hAnsi="Calibri" w:cs="Calibri"/>
                        <w:sz w:val="22"/>
                        <w:szCs w:val="22"/>
                        <w:lang w:val="en-US"/>
                      </w:rPr>
                      <w:t xml:space="preserve">) </w:t>
                    </w:r>
                    <w:r>
                      <w:rPr>
                        <w:rFonts w:ascii="Calibri" w:hAnsi="Calibri" w:cs="Calibri"/>
                        <w:sz w:val="22"/>
                        <w:szCs w:val="22"/>
                        <w:lang w:val="bg-BG"/>
                      </w:rPr>
                      <w:t xml:space="preserve"> 811</w:t>
                    </w:r>
                    <w:r>
                      <w:rPr>
                        <w:rFonts w:ascii="Calibri" w:hAnsi="Calibri" w:cs="Calibri"/>
                        <w:sz w:val="22"/>
                        <w:szCs w:val="22"/>
                        <w:lang w:val="en-US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sz w:val="22"/>
                        <w:szCs w:val="22"/>
                        <w:lang w:val="bg-BG"/>
                      </w:rPr>
                      <w:t xml:space="preserve">412, </w:t>
                    </w:r>
                  </w:p>
                  <w:p w:rsidR="00212021" w:rsidRPr="00A27822" w:rsidRDefault="00212021" w:rsidP="008E2D18">
                    <w:pPr>
                      <w:jc w:val="center"/>
                      <w:rPr>
                        <w:lang w:val="en-US"/>
                      </w:rPr>
                    </w:pPr>
                    <w:proofErr w:type="gramStart"/>
                    <w:r>
                      <w:rPr>
                        <w:rFonts w:ascii="Calibri" w:hAnsi="Calibri" w:cs="Calibri"/>
                        <w:sz w:val="22"/>
                        <w:szCs w:val="22"/>
                        <w:lang w:val="en-US"/>
                      </w:rPr>
                      <w:t>e-mail</w:t>
                    </w:r>
                    <w:proofErr w:type="gramEnd"/>
                    <w:r>
                      <w:rPr>
                        <w:rFonts w:ascii="Calibri" w:hAnsi="Calibri" w:cs="Calibri"/>
                        <w:sz w:val="22"/>
                        <w:szCs w:val="22"/>
                        <w:lang w:val="en-US"/>
                      </w:rPr>
                      <w:t>: DSamharadze@nsi.bg</w:t>
                    </w:r>
                    <w:r>
                      <w:rPr>
                        <w:rFonts w:ascii="Calibri" w:hAnsi="Calibri" w:cs="Calibri"/>
                        <w:sz w:val="22"/>
                        <w:szCs w:val="22"/>
                        <w:lang w:val="bg-BG"/>
                      </w:rPr>
                      <w:t xml:space="preserve">, </w:t>
                    </w:r>
                    <w:r>
                      <w:rPr>
                        <w:rFonts w:ascii="Calibri" w:hAnsi="Calibri" w:cs="Calibri"/>
                        <w:sz w:val="22"/>
                        <w:szCs w:val="22"/>
                        <w:lang w:val="en-US"/>
                      </w:rPr>
                      <w:t>www.nsi.bg</w:t>
                    </w:r>
                  </w:p>
                  <w:p w:rsidR="00212021" w:rsidRPr="005F2D2A" w:rsidRDefault="00212021" w:rsidP="00B01D9D">
                    <w:pPr>
                      <w:jc w:val="center"/>
                      <w:rPr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055701">
      <w:rPr>
        <w:rFonts w:ascii="Verdana" w:hAnsi="Verdana"/>
        <w:noProof/>
        <w:lang w:val="bg-BG"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7FB40926" wp14:editId="38D002B2">
              <wp:simplePos x="0" y="0"/>
              <wp:positionH relativeFrom="margin">
                <wp:align>left</wp:align>
              </wp:positionH>
              <wp:positionV relativeFrom="paragraph">
                <wp:posOffset>1905</wp:posOffset>
              </wp:positionV>
              <wp:extent cx="6066790" cy="1270"/>
              <wp:effectExtent l="0" t="0" r="10160" b="17780"/>
              <wp:wrapTopAndBottom/>
              <wp:docPr id="26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6679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66790">
                            <a:moveTo>
                              <a:pt x="0" y="0"/>
                            </a:moveTo>
                            <a:lnTo>
                              <a:pt x="6066726" y="0"/>
                            </a:lnTo>
                          </a:path>
                        </a:pathLst>
                      </a:custGeom>
                      <a:ln w="4191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0DB6AA" id="Graphic 8" o:spid="_x0000_s1026" style="position:absolute;margin-left:0;margin-top:.15pt;width:477.7pt;height:.1pt;z-index:-251641856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coordsize="6066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" path="m,l6066726,e" filled="f" strokecolor="#1d1d1b" strokeweight=".33pt">
              <v:path arrowok="t"/>
              <w10:wrap type="topAndBottom" anchorx="margin"/>
            </v:shape>
          </w:pict>
        </mc:Fallback>
      </mc:AlternateContent>
    </w:r>
    <w:r>
      <w:rPr>
        <w:noProof/>
        <w:lang w:val="bg-BG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6378575</wp:posOffset>
              </wp:positionH>
              <wp:positionV relativeFrom="paragraph">
                <wp:posOffset>-143510</wp:posOffset>
              </wp:positionV>
              <wp:extent cx="381000" cy="377825"/>
              <wp:effectExtent l="0" t="0" r="0" b="0"/>
              <wp:wrapNone/>
              <wp:docPr id="3" name="Text 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377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021" w:rsidRPr="009279C3" w:rsidRDefault="00212021" w:rsidP="0087541C">
                          <w:pPr>
                            <w:jc w:val="center"/>
                            <w:rPr>
                              <w:rFonts w:ascii="Calibri" w:hAnsi="Calibri"/>
                              <w:b/>
                              <w:color w:val="FFFFFF"/>
                              <w:lang w:val="en-US"/>
                            </w:rPr>
                          </w:pPr>
                          <w:r w:rsidRPr="009279C3">
                            <w:rPr>
                              <w:rFonts w:ascii="Calibri" w:hAnsi="Calibri"/>
                              <w:b/>
                              <w:color w:val="FFFFFF"/>
                              <w:lang w:val="en-US"/>
                            </w:rPr>
                            <w:fldChar w:fldCharType="begin"/>
                          </w:r>
                          <w:r w:rsidRPr="009279C3">
                            <w:rPr>
                              <w:rFonts w:ascii="Calibri" w:hAnsi="Calibri"/>
                              <w:b/>
                              <w:color w:val="FFFFFF"/>
                              <w:lang w:val="en-US"/>
                            </w:rPr>
                            <w:instrText xml:space="preserve"> PAGE   \* MERGEFORMAT </w:instrText>
                          </w:r>
                          <w:r w:rsidRPr="009279C3">
                            <w:rPr>
                              <w:rFonts w:ascii="Calibri" w:hAnsi="Calibri"/>
                              <w:b/>
                              <w:color w:val="FFFFFF"/>
                              <w:lang w:val="en-US"/>
                            </w:rPr>
                            <w:fldChar w:fldCharType="separate"/>
                          </w:r>
                          <w:r w:rsidR="00685B01">
                            <w:rPr>
                              <w:rFonts w:ascii="Calibri" w:hAnsi="Calibri"/>
                              <w:b/>
                              <w:noProof/>
                              <w:color w:val="FFFFFF"/>
                              <w:lang w:val="en-US"/>
                            </w:rPr>
                            <w:t>1</w:t>
                          </w:r>
                          <w:r w:rsidRPr="009279C3">
                            <w:rPr>
                              <w:rFonts w:ascii="Calibri" w:hAnsi="Calibri"/>
                              <w:b/>
                              <w:color w:val="FFFFFF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3" o:spid="_x0000_s1031" type="#_x0000_t202" style="position:absolute;margin-left:502.25pt;margin-top:-11.3pt;width:30pt;height:2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" filled="f" stroked="f">
              <v:textbox>
                <w:txbxContent>
                  <w:p w:rsidR="00212021" w:rsidRPr="009279C3" w:rsidRDefault="00212021" w:rsidP="0087541C">
                    <w:pPr>
                      <w:jc w:val="center"/>
                      <w:rPr>
                        <w:rFonts w:ascii="Calibri" w:hAnsi="Calibri"/>
                        <w:b/>
                        <w:color w:val="FFFFFF"/>
                        <w:lang w:val="en-US"/>
                      </w:rPr>
                    </w:pPr>
                    <w:r w:rsidRPr="009279C3">
                      <w:rPr>
                        <w:rFonts w:ascii="Calibri" w:hAnsi="Calibri"/>
                        <w:b/>
                        <w:color w:val="FFFFFF"/>
                        <w:lang w:val="en-US"/>
                      </w:rPr>
                      <w:fldChar w:fldCharType="begin"/>
                    </w:r>
                    <w:r w:rsidRPr="009279C3">
                      <w:rPr>
                        <w:rFonts w:ascii="Calibri" w:hAnsi="Calibri"/>
                        <w:b/>
                        <w:color w:val="FFFFFF"/>
                        <w:lang w:val="en-US"/>
                      </w:rPr>
                      <w:instrText xml:space="preserve"> PAGE   \* MERGEFORMAT </w:instrText>
                    </w:r>
                    <w:r w:rsidRPr="009279C3">
                      <w:rPr>
                        <w:rFonts w:ascii="Calibri" w:hAnsi="Calibri"/>
                        <w:b/>
                        <w:color w:val="FFFFFF"/>
                        <w:lang w:val="en-US"/>
                      </w:rPr>
                      <w:fldChar w:fldCharType="separate"/>
                    </w:r>
                    <w:r w:rsidR="00685B01">
                      <w:rPr>
                        <w:rFonts w:ascii="Calibri" w:hAnsi="Calibri"/>
                        <w:b/>
                        <w:noProof/>
                        <w:color w:val="FFFFFF"/>
                        <w:lang w:val="en-US"/>
                      </w:rPr>
                      <w:t>1</w:t>
                    </w:r>
                    <w:r w:rsidRPr="009279C3">
                      <w:rPr>
                        <w:rFonts w:ascii="Calibri" w:hAnsi="Calibri"/>
                        <w:b/>
                        <w:color w:val="FFFFFF"/>
                        <w:lang w:val="en-US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bg-BG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6443980</wp:posOffset>
          </wp:positionH>
          <wp:positionV relativeFrom="page">
            <wp:posOffset>9768840</wp:posOffset>
          </wp:positionV>
          <wp:extent cx="257175" cy="937260"/>
          <wp:effectExtent l="0" t="0" r="0" b="0"/>
          <wp:wrapNone/>
          <wp:docPr id="257" name="Picture 257" descr="nsi_press anounce_nomeraci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2" descr="nsi_press anounce_nomeraciq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DFC" w:rsidRDefault="00E61DFC">
      <w:r>
        <w:separator/>
      </w:r>
    </w:p>
  </w:footnote>
  <w:footnote w:type="continuationSeparator" w:id="0">
    <w:p w:rsidR="00E61DFC" w:rsidRDefault="00E61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021" w:rsidRDefault="00212021" w:rsidP="00EF21C8">
    <w:pPr>
      <w:pStyle w:val="Header"/>
      <w:jc w:val="right"/>
      <w:rPr>
        <w:rFonts w:ascii="Calibri" w:hAnsi="Calibri"/>
        <w:lang w:val="bg-BG"/>
      </w:rPr>
    </w:pPr>
    <w:r w:rsidRPr="00412F32">
      <w:rPr>
        <w:noProof/>
        <w:szCs w:val="24"/>
        <w:lang w:val="bg-BG"/>
      </w:rPr>
      <w:drawing>
        <wp:anchor distT="0" distB="0" distL="114300" distR="114300" simplePos="0" relativeHeight="251677696" behindDoc="0" locked="0" layoutInCell="1" allowOverlap="1" wp14:anchorId="5E89CBDF" wp14:editId="675F22F2">
          <wp:simplePos x="0" y="0"/>
          <wp:positionH relativeFrom="margin">
            <wp:posOffset>5075582</wp:posOffset>
          </wp:positionH>
          <wp:positionV relativeFrom="topMargin">
            <wp:posOffset>535609</wp:posOffset>
          </wp:positionV>
          <wp:extent cx="772795" cy="581025"/>
          <wp:effectExtent l="0" t="0" r="8255" b="9525"/>
          <wp:wrapSquare wrapText="bothSides"/>
          <wp:docPr id="255" name="Picture 2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Лого-НСИ-15-250-02 copy.jpg"/>
                  <pic:cNvPicPr/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795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12021" w:rsidRDefault="00212021" w:rsidP="00EF21C8">
    <w:pPr>
      <w:pStyle w:val="Header"/>
      <w:jc w:val="right"/>
      <w:rPr>
        <w:rFonts w:ascii="Calibri" w:hAnsi="Calibri"/>
        <w:lang w:val="bg-BG"/>
      </w:rPr>
    </w:pPr>
  </w:p>
  <w:p w:rsidR="00212021" w:rsidRDefault="00212021" w:rsidP="00EF21C8">
    <w:pPr>
      <w:pStyle w:val="Header"/>
      <w:jc w:val="right"/>
      <w:rPr>
        <w:rFonts w:ascii="Calibri" w:hAnsi="Calibri"/>
        <w:lang w:val="bg-BG"/>
      </w:rPr>
    </w:pPr>
    <w:r w:rsidRPr="00076E0E">
      <w:rPr>
        <w:rFonts w:ascii="Calibri" w:hAnsi="Calibri"/>
        <w:lang w:val="bg-BG"/>
      </w:rPr>
      <w:t xml:space="preserve">               </w:t>
    </w:r>
    <w:r>
      <w:rPr>
        <w:rFonts w:ascii="Calibri" w:hAnsi="Calibri"/>
        <w:lang w:val="bg-BG"/>
      </w:rPr>
      <w:t xml:space="preserve"> </w:t>
    </w:r>
  </w:p>
  <w:p w:rsidR="00212021" w:rsidRDefault="00212021" w:rsidP="00C25946">
    <w:pPr>
      <w:rPr>
        <w:rFonts w:ascii="Verdana" w:hAnsi="Verdana"/>
        <w:b/>
        <w:color w:val="31312F"/>
        <w:spacing w:val="-6"/>
        <w:szCs w:val="24"/>
      </w:rPr>
    </w:pPr>
  </w:p>
  <w:p w:rsidR="00212021" w:rsidRPr="00412F32" w:rsidRDefault="00212021" w:rsidP="00C25946">
    <w:pPr>
      <w:rPr>
        <w:rFonts w:ascii="Verdana" w:hAnsi="Verdana"/>
        <w:b/>
        <w:color w:val="31312F"/>
        <w:spacing w:val="-6"/>
        <w:szCs w:val="24"/>
      </w:rPr>
    </w:pPr>
    <w:r w:rsidRPr="00412F32">
      <w:rPr>
        <w:rFonts w:ascii="Helen Bg Cond" w:hAnsi="Helen Bg Cond"/>
        <w:noProof/>
        <w:sz w:val="26"/>
        <w:szCs w:val="26"/>
        <w:lang w:val="bg-BG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D04C8CD" wp14:editId="5B98166B">
              <wp:simplePos x="0" y="0"/>
              <wp:positionH relativeFrom="margin">
                <wp:posOffset>777240</wp:posOffset>
              </wp:positionH>
              <wp:positionV relativeFrom="paragraph">
                <wp:posOffset>-600075</wp:posOffset>
              </wp:positionV>
              <wp:extent cx="4095750" cy="67627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0" cy="676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12021" w:rsidRPr="00412F32" w:rsidRDefault="00212021" w:rsidP="00C25946">
                          <w:pPr>
                            <w:rPr>
                              <w:rFonts w:ascii="Helen Bg Cond" w:hAnsi="Helen Bg Cond"/>
                              <w:b/>
                              <w:sz w:val="30"/>
                              <w:szCs w:val="30"/>
                            </w:rPr>
                          </w:pPr>
                          <w:r w:rsidRPr="004F064E">
                            <w:rPr>
                              <w:rFonts w:ascii="Helen Bg Cond" w:hAnsi="Helen Bg Cond"/>
                              <w:b/>
                              <w:sz w:val="30"/>
                              <w:szCs w:val="30"/>
                            </w:rPr>
                            <w:t>РЕПУБЛИКА БЪЛГАРИЯ</w:t>
                          </w:r>
                        </w:p>
                        <w:p w:rsidR="00212021" w:rsidRPr="00412F32" w:rsidRDefault="00212021" w:rsidP="00C25946">
                          <w:pPr>
                            <w:rPr>
                              <w:rFonts w:ascii="Helen Bg Cond" w:hAnsi="Helen Bg Cond"/>
                              <w:b/>
                              <w:sz w:val="30"/>
                              <w:szCs w:val="30"/>
                            </w:rPr>
                          </w:pPr>
                          <w:proofErr w:type="spellStart"/>
                          <w:r w:rsidRPr="00412F32">
                            <w:rPr>
                              <w:rFonts w:ascii="Helen Bg Cond" w:hAnsi="Helen Bg Cond"/>
                              <w:b/>
                              <w:sz w:val="26"/>
                              <w:szCs w:val="30"/>
                            </w:rPr>
                            <w:t>Национален</w:t>
                          </w:r>
                          <w:proofErr w:type="spellEnd"/>
                          <w:r w:rsidRPr="00412F32">
                            <w:rPr>
                              <w:rFonts w:ascii="Helen Bg Cond" w:hAnsi="Helen Bg Cond"/>
                              <w:b/>
                              <w:sz w:val="26"/>
                              <w:szCs w:val="30"/>
                            </w:rPr>
                            <w:t xml:space="preserve"> </w:t>
                          </w:r>
                          <w:proofErr w:type="spellStart"/>
                          <w:r w:rsidRPr="00412F32">
                            <w:rPr>
                              <w:rFonts w:ascii="Helen Bg Cond" w:hAnsi="Helen Bg Cond"/>
                              <w:b/>
                              <w:sz w:val="26"/>
                              <w:szCs w:val="30"/>
                            </w:rPr>
                            <w:t>статистически</w:t>
                          </w:r>
                          <w:proofErr w:type="spellEnd"/>
                          <w:r w:rsidRPr="00412F32">
                            <w:rPr>
                              <w:rFonts w:ascii="Helen Bg Cond" w:hAnsi="Helen Bg Cond"/>
                              <w:b/>
                              <w:sz w:val="26"/>
                              <w:szCs w:val="30"/>
                            </w:rPr>
                            <w:t xml:space="preserve"> </w:t>
                          </w:r>
                          <w:proofErr w:type="spellStart"/>
                          <w:r w:rsidRPr="00412F32">
                            <w:rPr>
                              <w:rFonts w:ascii="Helen Bg Cond" w:hAnsi="Helen Bg Cond"/>
                              <w:b/>
                              <w:sz w:val="26"/>
                              <w:szCs w:val="30"/>
                            </w:rPr>
                            <w:t>институт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04C8C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61.2pt;margin-top:-47.25pt;width:322.5pt;height:53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" stroked="f">
              <v:textbox>
                <w:txbxContent>
                  <w:p w:rsidR="00212021" w:rsidRPr="00412F32" w:rsidRDefault="00212021" w:rsidP="00C25946">
                    <w:pPr>
                      <w:rPr>
                        <w:rFonts w:ascii="Helen Bg Cond" w:hAnsi="Helen Bg Cond"/>
                        <w:b/>
                        <w:sz w:val="30"/>
                        <w:szCs w:val="30"/>
                      </w:rPr>
                    </w:pPr>
                    <w:r w:rsidRPr="004F064E">
                      <w:rPr>
                        <w:rFonts w:ascii="Helen Bg Cond" w:hAnsi="Helen Bg Cond"/>
                        <w:b/>
                        <w:sz w:val="30"/>
                        <w:szCs w:val="30"/>
                      </w:rPr>
                      <w:t>РЕПУБЛИКА БЪЛГАРИЯ</w:t>
                    </w:r>
                  </w:p>
                  <w:p w:rsidR="00212021" w:rsidRPr="00412F32" w:rsidRDefault="00212021" w:rsidP="00C25946">
                    <w:pPr>
                      <w:rPr>
                        <w:rFonts w:ascii="Helen Bg Cond" w:hAnsi="Helen Bg Cond"/>
                        <w:b/>
                        <w:sz w:val="30"/>
                        <w:szCs w:val="30"/>
                      </w:rPr>
                    </w:pPr>
                    <w:proofErr w:type="spellStart"/>
                    <w:r w:rsidRPr="00412F32">
                      <w:rPr>
                        <w:rFonts w:ascii="Helen Bg Cond" w:hAnsi="Helen Bg Cond"/>
                        <w:b/>
                        <w:sz w:val="26"/>
                        <w:szCs w:val="30"/>
                      </w:rPr>
                      <w:t>Национален</w:t>
                    </w:r>
                    <w:proofErr w:type="spellEnd"/>
                    <w:r w:rsidRPr="00412F32">
                      <w:rPr>
                        <w:rFonts w:ascii="Helen Bg Cond" w:hAnsi="Helen Bg Cond"/>
                        <w:b/>
                        <w:sz w:val="26"/>
                        <w:szCs w:val="30"/>
                      </w:rPr>
                      <w:t xml:space="preserve"> </w:t>
                    </w:r>
                    <w:proofErr w:type="spellStart"/>
                    <w:r w:rsidRPr="00412F32">
                      <w:rPr>
                        <w:rFonts w:ascii="Helen Bg Cond" w:hAnsi="Helen Bg Cond"/>
                        <w:b/>
                        <w:sz w:val="26"/>
                        <w:szCs w:val="30"/>
                      </w:rPr>
                      <w:t>статистически</w:t>
                    </w:r>
                    <w:proofErr w:type="spellEnd"/>
                    <w:r w:rsidRPr="00412F32">
                      <w:rPr>
                        <w:rFonts w:ascii="Helen Bg Cond" w:hAnsi="Helen Bg Cond"/>
                        <w:b/>
                        <w:sz w:val="26"/>
                        <w:szCs w:val="30"/>
                      </w:rPr>
                      <w:t xml:space="preserve"> </w:t>
                    </w:r>
                    <w:proofErr w:type="spellStart"/>
                    <w:r w:rsidRPr="00412F32">
                      <w:rPr>
                        <w:rFonts w:ascii="Helen Bg Cond" w:hAnsi="Helen Bg Cond"/>
                        <w:b/>
                        <w:sz w:val="26"/>
                        <w:szCs w:val="30"/>
                      </w:rPr>
                      <w:t>институт</w:t>
                    </w:r>
                    <w:proofErr w:type="spellEnd"/>
                  </w:p>
                </w:txbxContent>
              </v:textbox>
              <w10:wrap type="square" anchorx="margin"/>
            </v:shape>
          </w:pict>
        </mc:Fallback>
      </mc:AlternateContent>
    </w:r>
    <w:r w:rsidRPr="00412F32">
      <w:rPr>
        <w:rFonts w:ascii="Verdana" w:hAnsi="Verdana"/>
        <w:noProof/>
        <w:sz w:val="20"/>
        <w:szCs w:val="24"/>
        <w:lang w:val="bg-BG"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74A0FEAE" wp14:editId="5F57440F">
              <wp:simplePos x="0" y="0"/>
              <wp:positionH relativeFrom="margin">
                <wp:align>center</wp:align>
              </wp:positionH>
              <wp:positionV relativeFrom="paragraph">
                <wp:posOffset>190500</wp:posOffset>
              </wp:positionV>
              <wp:extent cx="6066790" cy="1270"/>
              <wp:effectExtent l="0" t="0" r="10160" b="17780"/>
              <wp:wrapTopAndBottom/>
              <wp:docPr id="19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6679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66790">
                            <a:moveTo>
                              <a:pt x="0" y="0"/>
                            </a:moveTo>
                            <a:lnTo>
                              <a:pt x="6066726" y="0"/>
                            </a:lnTo>
                          </a:path>
                        </a:pathLst>
                      </a:custGeom>
                      <a:ln w="4191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92D9D4" id="Graphic 7" o:spid="_x0000_s1026" style="position:absolute;margin-left:0;margin-top:15pt;width:477.7pt;height:.1pt;z-index:-25164800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coordsize="6066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" path="m,l6066726,e" filled="f" strokecolor="#1d1d1b" strokeweight=".33pt">
              <v:path arrowok="t"/>
              <w10:wrap type="topAndBottom" anchorx="margin"/>
            </v:shape>
          </w:pict>
        </mc:Fallback>
      </mc:AlternateContent>
    </w:r>
    <w:r w:rsidRPr="00412F32">
      <w:rPr>
        <w:rFonts w:ascii="Helen Bg Cond" w:hAnsi="Helen Bg Cond"/>
        <w:b/>
        <w:noProof/>
        <w:sz w:val="30"/>
        <w:szCs w:val="30"/>
        <w:lang w:val="bg-BG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31DACE30" wp14:editId="3224E001">
              <wp:simplePos x="0" y="0"/>
              <wp:positionH relativeFrom="page">
                <wp:posOffset>1804035</wp:posOffset>
              </wp:positionH>
              <wp:positionV relativeFrom="paragraph">
                <wp:posOffset>-601980</wp:posOffset>
              </wp:positionV>
              <wp:extent cx="5080" cy="629920"/>
              <wp:effectExtent l="0" t="0" r="0" b="0"/>
              <wp:wrapNone/>
              <wp:docPr id="22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80" cy="6299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80" h="629920">
                            <a:moveTo>
                              <a:pt x="4686" y="0"/>
                            </a:moveTo>
                            <a:lnTo>
                              <a:pt x="0" y="0"/>
                            </a:lnTo>
                            <a:lnTo>
                              <a:pt x="0" y="629754"/>
                            </a:lnTo>
                            <a:lnTo>
                              <a:pt x="4686" y="629754"/>
                            </a:lnTo>
                            <a:lnTo>
                              <a:pt x="4686" y="0"/>
                            </a:lnTo>
                            <a:close/>
                          </a:path>
                        </a:pathLst>
                      </a:custGeom>
                      <a:solidFill>
                        <a:srgbClr val="13110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5C1EA3" id="Graphic 1" o:spid="_x0000_s1026" style="position:absolute;margin-left:142.05pt;margin-top:-47.4pt;width:.4pt;height:49.6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,629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" path="m4686,l,,,629754r4686,l4686,xe" fillcolor="#13110c" stroked="f">
              <v:path arrowok="t"/>
              <w10:wrap anchorx="page"/>
            </v:shape>
          </w:pict>
        </mc:Fallback>
      </mc:AlternateContent>
    </w:r>
    <w:r w:rsidRPr="00412F32">
      <w:rPr>
        <w:rFonts w:ascii="Viol" w:hAnsi="Viol"/>
        <w:noProof/>
        <w:szCs w:val="24"/>
        <w:lang w:val="bg-BG"/>
      </w:rPr>
      <w:drawing>
        <wp:anchor distT="0" distB="0" distL="0" distR="0" simplePos="0" relativeHeight="251669504" behindDoc="0" locked="0" layoutInCell="1" allowOverlap="1" wp14:anchorId="6A58C68A" wp14:editId="6AC57D63">
          <wp:simplePos x="0" y="0"/>
          <wp:positionH relativeFrom="margin">
            <wp:align>left</wp:align>
          </wp:positionH>
          <wp:positionV relativeFrom="paragraph">
            <wp:posOffset>-762635</wp:posOffset>
          </wp:positionV>
          <wp:extent cx="581025" cy="810000"/>
          <wp:effectExtent l="0" t="0" r="0" b="9525"/>
          <wp:wrapNone/>
          <wp:docPr id="256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81025" cy="81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12021" w:rsidRPr="00076E0E" w:rsidRDefault="00212021" w:rsidP="00EF21C8">
    <w:pPr>
      <w:pStyle w:val="Header"/>
      <w:jc w:val="right"/>
      <w:rPr>
        <w:rFonts w:ascii="Calibri" w:hAnsi="Calibri"/>
        <w:lang w:val="bg-BG"/>
      </w:rPr>
    </w:pPr>
    <w:r>
      <w:rPr>
        <w:noProof/>
        <w:lang w:val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2679897</wp:posOffset>
              </wp:positionH>
              <wp:positionV relativeFrom="paragraph">
                <wp:posOffset>70288</wp:posOffset>
              </wp:positionV>
              <wp:extent cx="3663950" cy="534473"/>
              <wp:effectExtent l="0" t="0" r="0" b="0"/>
              <wp:wrapNone/>
              <wp:docPr id="10" name="Text 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63950" cy="53447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021" w:rsidRPr="004F2443" w:rsidRDefault="00212021" w:rsidP="005F2D2A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  <w:lang w:val="bg-BG"/>
                            </w:rPr>
                          </w:pPr>
                          <w:r w:rsidRPr="004F2443"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  <w:lang w:val="bg-BG"/>
                            </w:rPr>
                            <w:t>ТЕРИТОРИАЛНО СТАТИСТИЧЕСКО БЮРО – СЕВЕР</w:t>
                          </w:r>
                        </w:p>
                        <w:p w:rsidR="00212021" w:rsidRPr="005F2D2A" w:rsidRDefault="00212021" w:rsidP="005F2D2A">
                          <w:pPr>
                            <w:jc w:val="center"/>
                            <w:rPr>
                              <w:rFonts w:ascii="Calibri" w:hAnsi="Calibri"/>
                              <w:sz w:val="22"/>
                              <w:szCs w:val="22"/>
                              <w:lang w:val="bg-BG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9" o:spid="_x0000_s1029" type="#_x0000_t202" style="position:absolute;left:0;text-align:left;margin-left:211pt;margin-top:5.55pt;width:288.5pt;height:4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" stroked="f">
              <v:textbox>
                <w:txbxContent>
                  <w:p w:rsidR="00212021" w:rsidRPr="004F2443" w:rsidRDefault="00212021" w:rsidP="005F2D2A">
                    <w:pPr>
                      <w:jc w:val="center"/>
                      <w:rPr>
                        <w:rFonts w:ascii="Calibri" w:hAnsi="Calibri"/>
                        <w:b/>
                        <w:sz w:val="22"/>
                        <w:szCs w:val="22"/>
                        <w:lang w:val="bg-BG"/>
                      </w:rPr>
                    </w:pPr>
                    <w:r w:rsidRPr="004F2443">
                      <w:rPr>
                        <w:rFonts w:ascii="Calibri" w:hAnsi="Calibri"/>
                        <w:b/>
                        <w:sz w:val="22"/>
                        <w:szCs w:val="22"/>
                        <w:lang w:val="bg-BG"/>
                      </w:rPr>
                      <w:t>ТЕРИТОРИАЛНО СТАТИСТИЧЕСКО БЮРО – СЕВЕР</w:t>
                    </w:r>
                  </w:p>
                  <w:p w:rsidR="00212021" w:rsidRPr="005F2D2A" w:rsidRDefault="00212021" w:rsidP="005F2D2A">
                    <w:pPr>
                      <w:jc w:val="center"/>
                      <w:rPr>
                        <w:rFonts w:ascii="Calibri" w:hAnsi="Calibri"/>
                        <w:sz w:val="22"/>
                        <w:szCs w:val="22"/>
                        <w:lang w:val="bg-BG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02AB"/>
    <w:multiLevelType w:val="multilevel"/>
    <w:tmpl w:val="9D16E86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AD8362B"/>
    <w:multiLevelType w:val="multilevel"/>
    <w:tmpl w:val="702221C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Μοντέρνα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12747CB"/>
    <w:multiLevelType w:val="multilevel"/>
    <w:tmpl w:val="ADA079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1800"/>
      </w:pPr>
      <w:rPr>
        <w:rFonts w:hint="default"/>
      </w:rPr>
    </w:lvl>
  </w:abstractNum>
  <w:abstractNum w:abstractNumId="3" w15:restartNumberingAfterBreak="0">
    <w:nsid w:val="1541023B"/>
    <w:multiLevelType w:val="hybridMultilevel"/>
    <w:tmpl w:val="32F0A4BE"/>
    <w:lvl w:ilvl="0" w:tplc="A4B0824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520C84"/>
    <w:multiLevelType w:val="hybridMultilevel"/>
    <w:tmpl w:val="C5003D08"/>
    <w:lvl w:ilvl="0" w:tplc="DBACE70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CF86A0F"/>
    <w:multiLevelType w:val="hybridMultilevel"/>
    <w:tmpl w:val="C81A46F8"/>
    <w:lvl w:ilvl="0" w:tplc="13CCF0B6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6B59CF"/>
    <w:multiLevelType w:val="hybridMultilevel"/>
    <w:tmpl w:val="9970EE18"/>
    <w:lvl w:ilvl="0" w:tplc="90743576">
      <w:start w:val="1"/>
      <w:numFmt w:val="decimal"/>
      <w:lvlText w:val="%1."/>
      <w:lvlJc w:val="left"/>
      <w:pPr>
        <w:ind w:left="1789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509" w:hanging="360"/>
      </w:pPr>
    </w:lvl>
    <w:lvl w:ilvl="2" w:tplc="0402001B" w:tentative="1">
      <w:start w:val="1"/>
      <w:numFmt w:val="lowerRoman"/>
      <w:lvlText w:val="%3."/>
      <w:lvlJc w:val="right"/>
      <w:pPr>
        <w:ind w:left="3229" w:hanging="180"/>
      </w:pPr>
    </w:lvl>
    <w:lvl w:ilvl="3" w:tplc="0402000F" w:tentative="1">
      <w:start w:val="1"/>
      <w:numFmt w:val="decimal"/>
      <w:lvlText w:val="%4."/>
      <w:lvlJc w:val="left"/>
      <w:pPr>
        <w:ind w:left="3949" w:hanging="360"/>
      </w:pPr>
    </w:lvl>
    <w:lvl w:ilvl="4" w:tplc="04020019" w:tentative="1">
      <w:start w:val="1"/>
      <w:numFmt w:val="lowerLetter"/>
      <w:lvlText w:val="%5."/>
      <w:lvlJc w:val="left"/>
      <w:pPr>
        <w:ind w:left="4669" w:hanging="360"/>
      </w:pPr>
    </w:lvl>
    <w:lvl w:ilvl="5" w:tplc="0402001B" w:tentative="1">
      <w:start w:val="1"/>
      <w:numFmt w:val="lowerRoman"/>
      <w:lvlText w:val="%6."/>
      <w:lvlJc w:val="right"/>
      <w:pPr>
        <w:ind w:left="5389" w:hanging="180"/>
      </w:pPr>
    </w:lvl>
    <w:lvl w:ilvl="6" w:tplc="0402000F" w:tentative="1">
      <w:start w:val="1"/>
      <w:numFmt w:val="decimal"/>
      <w:lvlText w:val="%7."/>
      <w:lvlJc w:val="left"/>
      <w:pPr>
        <w:ind w:left="6109" w:hanging="360"/>
      </w:pPr>
    </w:lvl>
    <w:lvl w:ilvl="7" w:tplc="04020019" w:tentative="1">
      <w:start w:val="1"/>
      <w:numFmt w:val="lowerLetter"/>
      <w:lvlText w:val="%8."/>
      <w:lvlJc w:val="left"/>
      <w:pPr>
        <w:ind w:left="6829" w:hanging="360"/>
      </w:pPr>
    </w:lvl>
    <w:lvl w:ilvl="8" w:tplc="0402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" w15:restartNumberingAfterBreak="0">
    <w:nsid w:val="36C31F33"/>
    <w:multiLevelType w:val="hybridMultilevel"/>
    <w:tmpl w:val="F0326CBE"/>
    <w:lvl w:ilvl="0" w:tplc="1E368466">
      <w:start w:val="1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020019">
      <w:start w:val="1"/>
      <w:numFmt w:val="lowerLetter"/>
      <w:lvlText w:val="%2."/>
      <w:lvlJc w:val="left"/>
      <w:pPr>
        <w:ind w:left="1363" w:hanging="360"/>
      </w:pPr>
    </w:lvl>
    <w:lvl w:ilvl="2" w:tplc="0402001B" w:tentative="1">
      <w:start w:val="1"/>
      <w:numFmt w:val="lowerRoman"/>
      <w:lvlText w:val="%3."/>
      <w:lvlJc w:val="right"/>
      <w:pPr>
        <w:ind w:left="2083" w:hanging="180"/>
      </w:pPr>
    </w:lvl>
    <w:lvl w:ilvl="3" w:tplc="0402000F" w:tentative="1">
      <w:start w:val="1"/>
      <w:numFmt w:val="decimal"/>
      <w:lvlText w:val="%4."/>
      <w:lvlJc w:val="left"/>
      <w:pPr>
        <w:ind w:left="2803" w:hanging="360"/>
      </w:pPr>
    </w:lvl>
    <w:lvl w:ilvl="4" w:tplc="04020019" w:tentative="1">
      <w:start w:val="1"/>
      <w:numFmt w:val="lowerLetter"/>
      <w:lvlText w:val="%5."/>
      <w:lvlJc w:val="left"/>
      <w:pPr>
        <w:ind w:left="3523" w:hanging="360"/>
      </w:pPr>
    </w:lvl>
    <w:lvl w:ilvl="5" w:tplc="0402001B" w:tentative="1">
      <w:start w:val="1"/>
      <w:numFmt w:val="lowerRoman"/>
      <w:lvlText w:val="%6."/>
      <w:lvlJc w:val="right"/>
      <w:pPr>
        <w:ind w:left="4243" w:hanging="180"/>
      </w:pPr>
    </w:lvl>
    <w:lvl w:ilvl="6" w:tplc="0402000F" w:tentative="1">
      <w:start w:val="1"/>
      <w:numFmt w:val="decimal"/>
      <w:lvlText w:val="%7."/>
      <w:lvlJc w:val="left"/>
      <w:pPr>
        <w:ind w:left="4963" w:hanging="360"/>
      </w:pPr>
    </w:lvl>
    <w:lvl w:ilvl="7" w:tplc="04020019" w:tentative="1">
      <w:start w:val="1"/>
      <w:numFmt w:val="lowerLetter"/>
      <w:lvlText w:val="%8."/>
      <w:lvlJc w:val="left"/>
      <w:pPr>
        <w:ind w:left="5683" w:hanging="360"/>
      </w:pPr>
    </w:lvl>
    <w:lvl w:ilvl="8" w:tplc="040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3F3F214C"/>
    <w:multiLevelType w:val="hybridMultilevel"/>
    <w:tmpl w:val="D6088964"/>
    <w:lvl w:ilvl="0" w:tplc="25B87290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4DC7528"/>
    <w:multiLevelType w:val="multilevel"/>
    <w:tmpl w:val="79E01212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80" w:hanging="1800"/>
      </w:pPr>
      <w:rPr>
        <w:rFonts w:hint="default"/>
      </w:rPr>
    </w:lvl>
  </w:abstractNum>
  <w:abstractNum w:abstractNumId="10" w15:restartNumberingAfterBreak="0">
    <w:nsid w:val="4DB31EE9"/>
    <w:multiLevelType w:val="multilevel"/>
    <w:tmpl w:val="2C6C8E2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6" w:hanging="1800"/>
      </w:pPr>
      <w:rPr>
        <w:rFonts w:hint="default"/>
      </w:rPr>
    </w:lvl>
  </w:abstractNum>
  <w:abstractNum w:abstractNumId="11" w15:restartNumberingAfterBreak="0">
    <w:nsid w:val="5BAA5E90"/>
    <w:multiLevelType w:val="multilevel"/>
    <w:tmpl w:val="FE0CD2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6C4E2CC4"/>
    <w:multiLevelType w:val="hybridMultilevel"/>
    <w:tmpl w:val="86222910"/>
    <w:lvl w:ilvl="0" w:tplc="5F1E96C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0"/>
  </w:num>
  <w:num w:numId="5">
    <w:abstractNumId w:val="9"/>
  </w:num>
  <w:num w:numId="6">
    <w:abstractNumId w:val="2"/>
  </w:num>
  <w:num w:numId="7">
    <w:abstractNumId w:val="1"/>
  </w:num>
  <w:num w:numId="8">
    <w:abstractNumId w:val="8"/>
  </w:num>
  <w:num w:numId="9">
    <w:abstractNumId w:val="6"/>
  </w:num>
  <w:num w:numId="10">
    <w:abstractNumId w:val="4"/>
  </w:num>
  <w:num w:numId="11">
    <w:abstractNumId w:val="11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470"/>
    <w:rsid w:val="0000329B"/>
    <w:rsid w:val="000036E7"/>
    <w:rsid w:val="000113D9"/>
    <w:rsid w:val="00015F4B"/>
    <w:rsid w:val="0001640A"/>
    <w:rsid w:val="00031324"/>
    <w:rsid w:val="00031520"/>
    <w:rsid w:val="00042B31"/>
    <w:rsid w:val="00042D93"/>
    <w:rsid w:val="0004689C"/>
    <w:rsid w:val="00052986"/>
    <w:rsid w:val="00052B4E"/>
    <w:rsid w:val="0006541F"/>
    <w:rsid w:val="00066029"/>
    <w:rsid w:val="00076E0E"/>
    <w:rsid w:val="000818DC"/>
    <w:rsid w:val="00092124"/>
    <w:rsid w:val="000B0B88"/>
    <w:rsid w:val="000C10FA"/>
    <w:rsid w:val="000C77ED"/>
    <w:rsid w:val="000D0C8A"/>
    <w:rsid w:val="000E224E"/>
    <w:rsid w:val="000F7F68"/>
    <w:rsid w:val="001311EF"/>
    <w:rsid w:val="00146072"/>
    <w:rsid w:val="00146D33"/>
    <w:rsid w:val="001473C7"/>
    <w:rsid w:val="00151D77"/>
    <w:rsid w:val="00160436"/>
    <w:rsid w:val="00163D10"/>
    <w:rsid w:val="00164CA0"/>
    <w:rsid w:val="001843CE"/>
    <w:rsid w:val="00186F2C"/>
    <w:rsid w:val="00190964"/>
    <w:rsid w:val="001915EB"/>
    <w:rsid w:val="001930E0"/>
    <w:rsid w:val="00196EAD"/>
    <w:rsid w:val="001A3C93"/>
    <w:rsid w:val="001B4C54"/>
    <w:rsid w:val="001C194B"/>
    <w:rsid w:val="001C41F3"/>
    <w:rsid w:val="001F66C9"/>
    <w:rsid w:val="002008B9"/>
    <w:rsid w:val="00201BE6"/>
    <w:rsid w:val="002115CA"/>
    <w:rsid w:val="00212021"/>
    <w:rsid w:val="00217964"/>
    <w:rsid w:val="0022053F"/>
    <w:rsid w:val="00221000"/>
    <w:rsid w:val="00231E3F"/>
    <w:rsid w:val="00243EA0"/>
    <w:rsid w:val="00257470"/>
    <w:rsid w:val="00271CAD"/>
    <w:rsid w:val="00271FC0"/>
    <w:rsid w:val="002748E7"/>
    <w:rsid w:val="00276F79"/>
    <w:rsid w:val="002B6B34"/>
    <w:rsid w:val="002C52BF"/>
    <w:rsid w:val="002D068C"/>
    <w:rsid w:val="002D76B7"/>
    <w:rsid w:val="002F1DAC"/>
    <w:rsid w:val="002F4582"/>
    <w:rsid w:val="00310BD7"/>
    <w:rsid w:val="00315FEE"/>
    <w:rsid w:val="003422F1"/>
    <w:rsid w:val="003514D4"/>
    <w:rsid w:val="00366358"/>
    <w:rsid w:val="00375BBD"/>
    <w:rsid w:val="00380904"/>
    <w:rsid w:val="003943C7"/>
    <w:rsid w:val="00397D9F"/>
    <w:rsid w:val="003A6DA1"/>
    <w:rsid w:val="003C3C4B"/>
    <w:rsid w:val="003C4112"/>
    <w:rsid w:val="003C7160"/>
    <w:rsid w:val="003D2684"/>
    <w:rsid w:val="003D4DC0"/>
    <w:rsid w:val="003E0440"/>
    <w:rsid w:val="003E2135"/>
    <w:rsid w:val="003F0F58"/>
    <w:rsid w:val="004025EF"/>
    <w:rsid w:val="00402EA6"/>
    <w:rsid w:val="0040728C"/>
    <w:rsid w:val="004216DD"/>
    <w:rsid w:val="004227D0"/>
    <w:rsid w:val="00427EEA"/>
    <w:rsid w:val="004376C0"/>
    <w:rsid w:val="00464245"/>
    <w:rsid w:val="00486875"/>
    <w:rsid w:val="004A42CD"/>
    <w:rsid w:val="004B7BB6"/>
    <w:rsid w:val="004C785E"/>
    <w:rsid w:val="004E2CD0"/>
    <w:rsid w:val="004F114B"/>
    <w:rsid w:val="004F2443"/>
    <w:rsid w:val="004F64EF"/>
    <w:rsid w:val="00505C9F"/>
    <w:rsid w:val="0050754B"/>
    <w:rsid w:val="005115EA"/>
    <w:rsid w:val="005258F8"/>
    <w:rsid w:val="0053517C"/>
    <w:rsid w:val="00537FF2"/>
    <w:rsid w:val="00542664"/>
    <w:rsid w:val="00553389"/>
    <w:rsid w:val="005552B8"/>
    <w:rsid w:val="005554C5"/>
    <w:rsid w:val="005650DA"/>
    <w:rsid w:val="00573E4A"/>
    <w:rsid w:val="0058548C"/>
    <w:rsid w:val="00594349"/>
    <w:rsid w:val="005959B2"/>
    <w:rsid w:val="00597984"/>
    <w:rsid w:val="00597F6D"/>
    <w:rsid w:val="005A559C"/>
    <w:rsid w:val="005B7EF5"/>
    <w:rsid w:val="005C5475"/>
    <w:rsid w:val="005D03E0"/>
    <w:rsid w:val="005D05C5"/>
    <w:rsid w:val="005E05CA"/>
    <w:rsid w:val="005E4DF1"/>
    <w:rsid w:val="005E7A50"/>
    <w:rsid w:val="005F2879"/>
    <w:rsid w:val="005F2D2A"/>
    <w:rsid w:val="005F6232"/>
    <w:rsid w:val="00601817"/>
    <w:rsid w:val="006076F2"/>
    <w:rsid w:val="00617828"/>
    <w:rsid w:val="006370EB"/>
    <w:rsid w:val="00641A10"/>
    <w:rsid w:val="00641D4E"/>
    <w:rsid w:val="00645AE1"/>
    <w:rsid w:val="006534C1"/>
    <w:rsid w:val="0067509C"/>
    <w:rsid w:val="006763DD"/>
    <w:rsid w:val="00677836"/>
    <w:rsid w:val="00685B01"/>
    <w:rsid w:val="00687663"/>
    <w:rsid w:val="0069155B"/>
    <w:rsid w:val="00695EE7"/>
    <w:rsid w:val="006A3DC6"/>
    <w:rsid w:val="006E258B"/>
    <w:rsid w:val="006E2C09"/>
    <w:rsid w:val="006F4B0D"/>
    <w:rsid w:val="00700A83"/>
    <w:rsid w:val="00702867"/>
    <w:rsid w:val="00736695"/>
    <w:rsid w:val="00764ECB"/>
    <w:rsid w:val="00765DFB"/>
    <w:rsid w:val="007A1476"/>
    <w:rsid w:val="007B2574"/>
    <w:rsid w:val="007D7372"/>
    <w:rsid w:val="007E4551"/>
    <w:rsid w:val="007F3444"/>
    <w:rsid w:val="007F390B"/>
    <w:rsid w:val="007F46EE"/>
    <w:rsid w:val="00804545"/>
    <w:rsid w:val="00811D7F"/>
    <w:rsid w:val="00827C98"/>
    <w:rsid w:val="00831FA1"/>
    <w:rsid w:val="00832D21"/>
    <w:rsid w:val="00841329"/>
    <w:rsid w:val="008611EF"/>
    <w:rsid w:val="00866C9D"/>
    <w:rsid w:val="00872929"/>
    <w:rsid w:val="00872C8F"/>
    <w:rsid w:val="008750E9"/>
    <w:rsid w:val="0087541C"/>
    <w:rsid w:val="008875C5"/>
    <w:rsid w:val="008A0D99"/>
    <w:rsid w:val="008A11A4"/>
    <w:rsid w:val="008A2828"/>
    <w:rsid w:val="008B0625"/>
    <w:rsid w:val="008B1220"/>
    <w:rsid w:val="008B4142"/>
    <w:rsid w:val="008C4B08"/>
    <w:rsid w:val="008D09D0"/>
    <w:rsid w:val="008D28D7"/>
    <w:rsid w:val="008D4E5D"/>
    <w:rsid w:val="008E0BB7"/>
    <w:rsid w:val="008E2D18"/>
    <w:rsid w:val="008E5CB0"/>
    <w:rsid w:val="009002DD"/>
    <w:rsid w:val="0093068A"/>
    <w:rsid w:val="00931DAB"/>
    <w:rsid w:val="009413E1"/>
    <w:rsid w:val="00952DA6"/>
    <w:rsid w:val="00962F1D"/>
    <w:rsid w:val="00982230"/>
    <w:rsid w:val="009A32FF"/>
    <w:rsid w:val="009A3DD0"/>
    <w:rsid w:val="009B69BB"/>
    <w:rsid w:val="009C5222"/>
    <w:rsid w:val="009C5F34"/>
    <w:rsid w:val="009D0B98"/>
    <w:rsid w:val="009D25C8"/>
    <w:rsid w:val="009E3B62"/>
    <w:rsid w:val="00A014F0"/>
    <w:rsid w:val="00A01B75"/>
    <w:rsid w:val="00A02BBE"/>
    <w:rsid w:val="00A057A0"/>
    <w:rsid w:val="00A25D68"/>
    <w:rsid w:val="00A31AB4"/>
    <w:rsid w:val="00A32C85"/>
    <w:rsid w:val="00A5029B"/>
    <w:rsid w:val="00A5301C"/>
    <w:rsid w:val="00A534FD"/>
    <w:rsid w:val="00A53872"/>
    <w:rsid w:val="00A71A6B"/>
    <w:rsid w:val="00A72B2B"/>
    <w:rsid w:val="00A736FB"/>
    <w:rsid w:val="00A82775"/>
    <w:rsid w:val="00A92F66"/>
    <w:rsid w:val="00A94B86"/>
    <w:rsid w:val="00AA04BB"/>
    <w:rsid w:val="00AA23D5"/>
    <w:rsid w:val="00AF5797"/>
    <w:rsid w:val="00B01D9D"/>
    <w:rsid w:val="00B04D02"/>
    <w:rsid w:val="00B137EF"/>
    <w:rsid w:val="00B13D9E"/>
    <w:rsid w:val="00B175F6"/>
    <w:rsid w:val="00B22E13"/>
    <w:rsid w:val="00B30880"/>
    <w:rsid w:val="00B316A1"/>
    <w:rsid w:val="00B36D96"/>
    <w:rsid w:val="00B4645D"/>
    <w:rsid w:val="00B5328D"/>
    <w:rsid w:val="00B63D5D"/>
    <w:rsid w:val="00B65EA6"/>
    <w:rsid w:val="00B73653"/>
    <w:rsid w:val="00B81E38"/>
    <w:rsid w:val="00B84EEF"/>
    <w:rsid w:val="00B85226"/>
    <w:rsid w:val="00B936A7"/>
    <w:rsid w:val="00B96F8E"/>
    <w:rsid w:val="00BA3572"/>
    <w:rsid w:val="00BA42B8"/>
    <w:rsid w:val="00BD2C7D"/>
    <w:rsid w:val="00BD7730"/>
    <w:rsid w:val="00BF701A"/>
    <w:rsid w:val="00C02282"/>
    <w:rsid w:val="00C1500E"/>
    <w:rsid w:val="00C167CA"/>
    <w:rsid w:val="00C25946"/>
    <w:rsid w:val="00C307AF"/>
    <w:rsid w:val="00C47AD8"/>
    <w:rsid w:val="00C73031"/>
    <w:rsid w:val="00C822A2"/>
    <w:rsid w:val="00C878BB"/>
    <w:rsid w:val="00CC5AD5"/>
    <w:rsid w:val="00CD5D76"/>
    <w:rsid w:val="00CD667C"/>
    <w:rsid w:val="00CE0F0C"/>
    <w:rsid w:val="00CF7930"/>
    <w:rsid w:val="00D000DE"/>
    <w:rsid w:val="00D1555A"/>
    <w:rsid w:val="00D2795C"/>
    <w:rsid w:val="00D27E0D"/>
    <w:rsid w:val="00D3271B"/>
    <w:rsid w:val="00D34F98"/>
    <w:rsid w:val="00D37E99"/>
    <w:rsid w:val="00D47B58"/>
    <w:rsid w:val="00D5600F"/>
    <w:rsid w:val="00D60444"/>
    <w:rsid w:val="00D6579E"/>
    <w:rsid w:val="00D66B5E"/>
    <w:rsid w:val="00D70503"/>
    <w:rsid w:val="00D72F22"/>
    <w:rsid w:val="00D77D3E"/>
    <w:rsid w:val="00D854B4"/>
    <w:rsid w:val="00D87005"/>
    <w:rsid w:val="00D97546"/>
    <w:rsid w:val="00DB01DE"/>
    <w:rsid w:val="00DC0C15"/>
    <w:rsid w:val="00DD07B7"/>
    <w:rsid w:val="00DD7D05"/>
    <w:rsid w:val="00DE7A76"/>
    <w:rsid w:val="00DF127F"/>
    <w:rsid w:val="00DF30CA"/>
    <w:rsid w:val="00E05C3F"/>
    <w:rsid w:val="00E07EA8"/>
    <w:rsid w:val="00E22DD9"/>
    <w:rsid w:val="00E50DDB"/>
    <w:rsid w:val="00E61181"/>
    <w:rsid w:val="00E61DFC"/>
    <w:rsid w:val="00E70E5B"/>
    <w:rsid w:val="00E8749F"/>
    <w:rsid w:val="00E950D7"/>
    <w:rsid w:val="00EA5775"/>
    <w:rsid w:val="00EB2FAE"/>
    <w:rsid w:val="00EF21C8"/>
    <w:rsid w:val="00EF3BD8"/>
    <w:rsid w:val="00F11D0B"/>
    <w:rsid w:val="00F15F4A"/>
    <w:rsid w:val="00F30FBA"/>
    <w:rsid w:val="00F34AB5"/>
    <w:rsid w:val="00F3646C"/>
    <w:rsid w:val="00F47822"/>
    <w:rsid w:val="00F52478"/>
    <w:rsid w:val="00F56571"/>
    <w:rsid w:val="00F77418"/>
    <w:rsid w:val="00F872F4"/>
    <w:rsid w:val="00FA419E"/>
    <w:rsid w:val="00FA733E"/>
    <w:rsid w:val="00FC1562"/>
    <w:rsid w:val="00FC2656"/>
    <w:rsid w:val="00FC71AC"/>
    <w:rsid w:val="00FD54AB"/>
    <w:rsid w:val="00FD74FF"/>
    <w:rsid w:val="00FE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95A3BCD"/>
  <w15:chartTrackingRefBased/>
  <w15:docId w15:val="{315450C8-9A3A-451B-B0FE-8A161130E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Μοντέρνα" w:eastAsia="Μοντέρνα" w:hAnsi="Μοντέρνα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2B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72B2B"/>
    <w:rPr>
      <w:rFonts w:ascii="Segoe UI" w:eastAsia="Μοντέρνα" w:hAnsi="Segoe UI" w:cs="Segoe UI"/>
      <w:sz w:val="18"/>
      <w:szCs w:val="18"/>
      <w:lang w:eastAsia="bg-BG"/>
    </w:rPr>
  </w:style>
  <w:style w:type="character" w:customStyle="1" w:styleId="HeaderChar">
    <w:name w:val="Header Char"/>
    <w:basedOn w:val="DefaultParagraphFont"/>
    <w:link w:val="Header"/>
    <w:uiPriority w:val="99"/>
    <w:rsid w:val="00A82775"/>
    <w:rPr>
      <w:rFonts w:ascii="Μοντέρνα" w:eastAsia="Μοντέρνα" w:hAnsi="Μοντέρνα"/>
      <w:sz w:val="24"/>
      <w:lang w:val="en-GB"/>
    </w:rPr>
  </w:style>
  <w:style w:type="paragraph" w:styleId="ListParagraph">
    <w:name w:val="List Paragraph"/>
    <w:basedOn w:val="Normal"/>
    <w:uiPriority w:val="34"/>
    <w:qFormat/>
    <w:rsid w:val="00691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2" Type="http://schemas.microsoft.com/office/2007/relationships/hdphoto" Target="media/hdphoto1.wdp"/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Firmi\z_formi\z_beni_help\Blanka\BCC_blanka_word_dva%20master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9tehC7sh/aAGQeEYOPqSTos5A6lQO46EXYnVD94Kxes=</DigestValue>
    </Reference>
    <Reference Type="http://www.w3.org/2000/09/xmldsig#Object" URI="#idOfficeObject">
      <DigestMethod Algorithm="http://www.w3.org/2001/04/xmlenc#sha256"/>
      <DigestValue>ZubPA74I9cN1h4nC1WBCOBx4CbmisY8ZGEnLnenJW6w=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R/cK74UUMWNw6SyEGcc6jTJ0w9NQApHFQGEzkhy3RmE=</DigestValue>
    </Reference>
    <Reference Type="http://www.w3.org/2000/09/xmldsig#Object" URI="#idValidSigLnImg">
      <DigestMethod Algorithm="http://www.w3.org/2001/04/xmlenc#sha256"/>
      <DigestValue>dGyNhxtCqbDZ1f80vio6izroCNWgCfsPzlaOlS8M1Xg=</DigestValue>
    </Reference>
    <Reference Type="http://www.w3.org/2000/09/xmldsig#Object" URI="#idInvalidSigLnImg">
      <DigestMethod Algorithm="http://www.w3.org/2001/04/xmlenc#sha256"/>
      <DigestValue>lSk0Y7gsQTzGearYb9qewApefYtOYH1B3JWPBa2+YH4=</DigestValue>
    </Reference>
  </SignedInfo>
  <SignatureValue>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</SignatureValue>
  <KeyInfo>
    <X509Data>
      <X509Certificate>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JaklU0L+eQ6vKeyRZ8wpYEDaz3y2p1HDzodnyO9DaPY=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cSFfmGyNL4Mk0MEMvvQ3y4tRXRjvon/bC1tLZm4jgvQ=</DigestValue>
      </Reference>
      <Reference URI="/word/_rels/foot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1nxFHyY0qJBIT4UKn0vdF3pVtUBlq+cChtRmaxRWLtQ=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23hvMOVliFJoWUJB8dgNkbahgVQauerHEtjVmbW2DLE=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DqI8CuldK3Bdo1iDqd/Nvz91orbt0Ir6+Qqgnt1+epc=</DigestValue>
      </Reference>
      <Reference URI="/word/document.xml?ContentType=application/vnd.openxmlformats-officedocument.wordprocessingml.document.main+xml">
        <DigestMethod Algorithm="http://www.w3.org/2001/04/xmlenc#sha256"/>
        <DigestValue>KmrQ8SM0pJmiJVceosaka8oEx2xZGs599ynaK2KLdB4=</DigestValue>
      </Reference>
      <Reference URI="/word/endnotes.xml?ContentType=application/vnd.openxmlformats-officedocument.wordprocessingml.endnotes+xml">
        <DigestMethod Algorithm="http://www.w3.org/2001/04/xmlenc#sha256"/>
        <DigestValue>ne7WAHajdQteyTQDU0KyaNhQF5zD5AlrokHbOUY8bFk=</DigestValue>
      </Reference>
      <Reference URI="/word/fontTable.xml?ContentType=application/vnd.openxmlformats-officedocument.wordprocessingml.fontTable+xml">
        <DigestMethod Algorithm="http://www.w3.org/2001/04/xmlenc#sha256"/>
        <DigestValue>FlIVEctkW/WpaUnGH/eyBr2bwigUDaSjPn7aPid8eQw=</DigestValue>
      </Reference>
      <Reference URI="/word/footer1.xml?ContentType=application/vnd.openxmlformats-officedocument.wordprocessingml.footer+xml">
        <DigestMethod Algorithm="http://www.w3.org/2001/04/xmlenc#sha256"/>
        <DigestValue>kxd1eWuJKwGumaDBLsl9WAP+NQgzEnsBJ+SK+Hd1gVs=</DigestValue>
      </Reference>
      <Reference URI="/word/footer2.xml?ContentType=application/vnd.openxmlformats-officedocument.wordprocessingml.footer+xml">
        <DigestMethod Algorithm="http://www.w3.org/2001/04/xmlenc#sha256"/>
        <DigestValue>hpp1j1C3FHGd8dAPoutxShOruP4AaUeAw4jIDoMJ0c0=</DigestValue>
      </Reference>
      <Reference URI="/word/footer3.xml?ContentType=application/vnd.openxmlformats-officedocument.wordprocessingml.footer+xml">
        <DigestMethod Algorithm="http://www.w3.org/2001/04/xmlenc#sha256"/>
        <DigestValue>h4Aft5CHIOc5ob11//JHf0vOwRmlZ8vkkfyjkI1bH2s=</DigestValue>
      </Reference>
      <Reference URI="/word/footnotes.xml?ContentType=application/vnd.openxmlformats-officedocument.wordprocessingml.footnotes+xml">
        <DigestMethod Algorithm="http://www.w3.org/2001/04/xmlenc#sha256"/>
        <DigestValue>Ajg7RtBMUdSKxvz5ItY7IazJq054NMbqLqfyYWLb9vA=</DigestValue>
      </Reference>
      <Reference URI="/word/header1.xml?ContentType=application/vnd.openxmlformats-officedocument.wordprocessingml.header+xml">
        <DigestMethod Algorithm="http://www.w3.org/2001/04/xmlenc#sha256"/>
        <DigestValue>9gtdgsDfko4S0j3XU0jPgBcdlNDixppAHDEN2yg++dM=</DigestValue>
      </Reference>
      <Reference URI="/word/media/hdphoto1.wdp?ContentType=image/vnd.ms-photo">
        <DigestMethod Algorithm="http://www.w3.org/2001/04/xmlenc#sha256"/>
        <DigestValue>wj2KTVMrQ14iPV8q8DT7M6m4/binJlEESx/6FdxIxbY=</DigestValue>
      </Reference>
      <Reference URI="/word/media/image1.emf?ContentType=image/x-emf">
        <DigestMethod Algorithm="http://www.w3.org/2001/04/xmlenc#sha256"/>
        <DigestValue>o0ARgt4u/tbUUS4XyH7hir0Zgjpg9fdehLnSZsHtoeE=</DigestValue>
      </Reference>
      <Reference URI="/word/media/image2.emf?ContentType=image/x-emf">
        <DigestMethod Algorithm="http://www.w3.org/2001/04/xmlenc#sha256"/>
        <DigestValue>jhsfawWTgXjsEi/y9NA2l39/FtxtJDE/05nMukCRn/k=</DigestValue>
      </Reference>
      <Reference URI="/word/media/image3.emf?ContentType=image/x-emf">
        <DigestMethod Algorithm="http://www.w3.org/2001/04/xmlenc#sha256"/>
        <DigestValue>f+oeYF1eaazk+sxmFqwzhZh0rTw+OKIQ4i9sAxmy4x8=</DigestValue>
      </Reference>
      <Reference URI="/word/media/image4.emf?ContentType=image/x-emf">
        <DigestMethod Algorithm="http://www.w3.org/2001/04/xmlenc#sha256"/>
        <DigestValue>AInxM+LZkoUCsO6EDOaK6Xcfy30ORjnSjYKPIdddmiM=</DigestValue>
      </Reference>
      <Reference URI="/word/media/image5.png?ContentType=image/png">
        <DigestMethod Algorithm="http://www.w3.org/2001/04/xmlenc#sha256"/>
        <DigestValue>NtEfzExuV7lGdSsA6WpbCg1+DYjPZe50yaLFbAyCbMw=</DigestValue>
      </Reference>
      <Reference URI="/word/media/image6.png?ContentType=image/png">
        <DigestMethod Algorithm="http://www.w3.org/2001/04/xmlenc#sha256"/>
        <DigestValue>wjhKySxphB3jril1iJV2lSuifjwbdZfcHVWrje0myi8=</DigestValue>
      </Reference>
      <Reference URI="/word/media/image7.png?ContentType=image/png">
        <DigestMethod Algorithm="http://www.w3.org/2001/04/xmlenc#sha256"/>
        <DigestValue>Z0qKyyZbjyp6uS15zR3o1BVQ4wAFHn8iUxKT6s+V4HE=</DigestValue>
      </Reference>
      <Reference URI="/word/media/image8.jpeg?ContentType=image/jpeg">
        <DigestMethod Algorithm="http://www.w3.org/2001/04/xmlenc#sha256"/>
        <DigestValue>psc3U/p4sJc4BvXk/6upD7fPV1KBohFSyDl86/BPOME=</DigestValue>
      </Reference>
      <Reference URI="/word/numbering.xml?ContentType=application/vnd.openxmlformats-officedocument.wordprocessingml.numbering+xml">
        <DigestMethod Algorithm="http://www.w3.org/2001/04/xmlenc#sha256"/>
        <DigestValue>qfNkBKkfJQrBLpXsT+OhBIxmGwA965UbvR5uSvYPtag=</DigestValue>
      </Reference>
      <Reference URI="/word/settings.xml?ContentType=application/vnd.openxmlformats-officedocument.wordprocessingml.settings+xml">
        <DigestMethod Algorithm="http://www.w3.org/2001/04/xmlenc#sha256"/>
        <DigestValue>n3BbjT/ef4dBPoXsRpeFkhSauJQjONAQqVF9WyFxy2A=</DigestValue>
      </Reference>
      <Reference URI="/word/styles.xml?ContentType=application/vnd.openxmlformats-officedocument.wordprocessingml.styles+xml">
        <DigestMethod Algorithm="http://www.w3.org/2001/04/xmlenc#sha256"/>
        <DigestValue>L6nbaIeeLZFEp/cAhE1Qw7VO9GOXCL5viMKPJutYabw=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D0lo86WqO+xRG2g/Y8mXjCZgyCDqojQ+FM84+Ns9sNk=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2026-08-28T11:26:35Z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{6B0D84F7-C4BD-4D81-ADE1-244BD08A8F7F}</SetupID>
          <SignatureText>Мирослава Колева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2026-08-28T11:26:35Z</xd:SigningTime>
          <xd:SigningCertificate>
            <xd:Cert>
              <xd:CertDigest>
                <DigestMethod Algorithm="http://www.w3.org/2001/04/xmlenc#sha256"/>
                <DigestValue>+ZXdlgRtNrZdmSr8PVXkL5Gh6vQEres1DjnLFFOiAZs=</DigestValue>
              </xd:CertDigest>
              <xd:IssuerSerial>
                <X509IssuerName>C=BG, L=Sofia, O=Information Services JSC, OID.2.5.4.97=NTRBG-831641791, CN=StampIT Global Qualified CA</X509IssuerName>
                <X509SerialNumber>942286479038866702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DLGAAAaQwAACBFTUYAAAEA3BsAAKo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VXGQb6ExkG7AAAABAAAAAwAAABMAAAAAAAAAAAAAAAAAAAA//////////9kAAAAMgA4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wAAAARwAAACkAAAAzAAAAiA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xAAAASAAAACUAAAAMAAAABAAAAFQAAACsAAAAKgAAADMAAACvAAAARwAAAAEAAABVVcZBvoTGQSoAAAAzAAAAEAAAAEwAAAAAAAAAAAAAAAAAAAD//////////2wAAAAcBDgEQAQ+BEEEOwQwBDIEMAQgABoEPgQ7BDUEMgQwBA4AAAAJAAAACQAAAAkAAAAHAAAACAAAAAgAAAAIAAAACAAAAAQAAAAJAAAACQAAAAgAAAAI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rAAAAAoAAABQAAAAbQAAAFwAAAABAAAAVVXGQb6ExkEKAAAAUAAAABAAAABMAAAAAAAAAAAAAAAAAAAA//////////9sAAAAHAQ4BEAEPgRBBDsEMAQyBDAEIAAaBD4EOwQ1BDIEMAQKAAAABwAAAAcAAAAHAAAABQAAAAYAAAAGAAAABgAAAAYAAAADAAAABgAAAAcAAAAGAAAABg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</Object>
  <Object Id="idInvalidSigLnImg">AQAAAGwAAAAAAAAAAAAAAP8AAAB/AAAAAAAAAAAAAADLGAAAaQwAACBFTUYAAAEAeB8AALA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5i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VVxk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wAAAARwAAACkAAAAzAAAAiA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xAAAASAAAACUAAAAMAAAABAAAAFQAAACsAAAAKgAAADMAAACvAAAARwAAAAEAAABVVcZBvoTGQSoAAAAzAAAAEAAAAEwAAAAAAAAAAAAAAAAAAAD//////////2wAAAAcBDgEQAQ+BEEEOwQwBDIEMAQgABoEPgQ7BDUEMgQwBA4AAAAJAAAACQAAAAkAAAAHAAAACAAAAAgAAAAIAAAACAAAAAQAAAAJAAAACQAAAAgAAAAI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rAAAAAoAAABQAAAAbQAAAFwAAAABAAAAVVXGQb6ExkEKAAAAUAAAABAAAABMAAAAAAAAAAAAAAAAAAAA//////////9sAAAAHAQ4BEAEPgRBBDsEMAQyBDAEIAAaBD4EOwQ1BDIEMAQKAAAABwAAAAcAAAAHAAAABQAAAAYAAAAGAAAABgAAAAYAAAADAAAABgAAAAcAAAAGAAAABg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wfD7uG3H3DBRM0XGUjlLj/x+W+SUwvh4VSuyHNyVJH4=</DigestValue>
    </Reference>
    <Reference Type="http://www.w3.org/2000/09/xmldsig#Object" URI="#idOfficeObject">
      <DigestMethod Algorithm="http://www.w3.org/2001/04/xmlenc#sha256"/>
      <DigestValue>HvrJmjv1WKX0tLzWRvmBbNF1gUPMjY0D2XKb/CqSKJE=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ODUB2By18G9Qn4aY3AmXWyTkZ1v7kohZ3/gFsKlBaKw=</DigestValue>
    </Reference>
    <Reference Type="http://www.w3.org/2000/09/xmldsig#Object" URI="#idValidSigLnImg">
      <DigestMethod Algorithm="http://www.w3.org/2001/04/xmlenc#sha256"/>
      <DigestValue>NH+jx0AR0z7exnNeP83CaB3+J7Py3vwRHEqxN8jfuqs=</DigestValue>
    </Reference>
    <Reference Type="http://www.w3.org/2000/09/xmldsig#Object" URI="#idInvalidSigLnImg">
      <DigestMethod Algorithm="http://www.w3.org/2001/04/xmlenc#sha256"/>
      <DigestValue>HBPwqGP40ZPRioeZT0av7K0lkAzDS2jh4RHoCfiwBBY=</DigestValue>
    </Reference>
  </SignedInfo>
  <SignatureValue>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</SignatureValue>
  <KeyInfo>
    <X509Data>
      <X509Certificate>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</Transform>
          <Transform Algorithm="http://www.w3.org/TR/2001/REC-xml-c14n-20010315"/>
        </Transforms>
        <DigestMethod Algorithm="http://www.w3.org/2001/04/xmlenc#sha256"/>
        <DigestValue>JaklU0L+eQ6vKeyRZ8wpYEDaz3y2p1HDzodnyO9DaPY=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cSFfmGyNL4Mk0MEMvvQ3y4tRXRjvon/bC1tLZm4jgvQ=</DigestValue>
      </Reference>
      <Reference URI="/word/_rels/foot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1nxFHyY0qJBIT4UKn0vdF3pVtUBlq+cChtRmaxRWLtQ=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23hvMOVliFJoWUJB8dgNkbahgVQauerHEtjVmbW2DLE=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DqI8CuldK3Bdo1iDqd/Nvz91orbt0Ir6+Qqgnt1+epc=</DigestValue>
      </Reference>
      <Reference URI="/word/document.xml?ContentType=application/vnd.openxmlformats-officedocument.wordprocessingml.document.main+xml">
        <DigestMethod Algorithm="http://www.w3.org/2001/04/xmlenc#sha256"/>
        <DigestValue>KmrQ8SM0pJmiJVceosaka8oEx2xZGs599ynaK2KLdB4=</DigestValue>
      </Reference>
      <Reference URI="/word/endnotes.xml?ContentType=application/vnd.openxmlformats-officedocument.wordprocessingml.endnotes+xml">
        <DigestMethod Algorithm="http://www.w3.org/2001/04/xmlenc#sha256"/>
        <DigestValue>ne7WAHajdQteyTQDU0KyaNhQF5zD5AlrokHbOUY8bFk=</DigestValue>
      </Reference>
      <Reference URI="/word/fontTable.xml?ContentType=application/vnd.openxmlformats-officedocument.wordprocessingml.fontTable+xml">
        <DigestMethod Algorithm="http://www.w3.org/2001/04/xmlenc#sha256"/>
        <DigestValue>FlIVEctkW/WpaUnGH/eyBr2bwigUDaSjPn7aPid8eQw=</DigestValue>
      </Reference>
      <Reference URI="/word/footer1.xml?ContentType=application/vnd.openxmlformats-officedocument.wordprocessingml.footer+xml">
        <DigestMethod Algorithm="http://www.w3.org/2001/04/xmlenc#sha256"/>
        <DigestValue>kxd1eWuJKwGumaDBLsl9WAP+NQgzEnsBJ+SK+Hd1gVs=</DigestValue>
      </Reference>
      <Reference URI="/word/footer2.xml?ContentType=application/vnd.openxmlformats-officedocument.wordprocessingml.footer+xml">
        <DigestMethod Algorithm="http://www.w3.org/2001/04/xmlenc#sha256"/>
        <DigestValue>hpp1j1C3FHGd8dAPoutxShOruP4AaUeAw4jIDoMJ0c0=</DigestValue>
      </Reference>
      <Reference URI="/word/footer3.xml?ContentType=application/vnd.openxmlformats-officedocument.wordprocessingml.footer+xml">
        <DigestMethod Algorithm="http://www.w3.org/2001/04/xmlenc#sha256"/>
        <DigestValue>h4Aft5CHIOc5ob11//JHf0vOwRmlZ8vkkfyjkI1bH2s=</DigestValue>
      </Reference>
      <Reference URI="/word/footnotes.xml?ContentType=application/vnd.openxmlformats-officedocument.wordprocessingml.footnotes+xml">
        <DigestMethod Algorithm="http://www.w3.org/2001/04/xmlenc#sha256"/>
        <DigestValue>Ajg7RtBMUdSKxvz5ItY7IazJq054NMbqLqfyYWLb9vA=</DigestValue>
      </Reference>
      <Reference URI="/word/header1.xml?ContentType=application/vnd.openxmlformats-officedocument.wordprocessingml.header+xml">
        <DigestMethod Algorithm="http://www.w3.org/2001/04/xmlenc#sha256"/>
        <DigestValue>9gtdgsDfko4S0j3XU0jPgBcdlNDixppAHDEN2yg++dM=</DigestValue>
      </Reference>
      <Reference URI="/word/media/hdphoto1.wdp?ContentType=image/vnd.ms-photo">
        <DigestMethod Algorithm="http://www.w3.org/2001/04/xmlenc#sha256"/>
        <DigestValue>wj2KTVMrQ14iPV8q8DT7M6m4/binJlEESx/6FdxIxbY=</DigestValue>
      </Reference>
      <Reference URI="/word/media/image1.emf?ContentType=image/x-emf">
        <DigestMethod Algorithm="http://www.w3.org/2001/04/xmlenc#sha256"/>
        <DigestValue>o0ARgt4u/tbUUS4XyH7hir0Zgjpg9fdehLnSZsHtoeE=</DigestValue>
      </Reference>
      <Reference URI="/word/media/image2.emf?ContentType=image/x-emf">
        <DigestMethod Algorithm="http://www.w3.org/2001/04/xmlenc#sha256"/>
        <DigestValue>jhsfawWTgXjsEi/y9NA2l39/FtxtJDE/05nMukCRn/k=</DigestValue>
      </Reference>
      <Reference URI="/word/media/image3.emf?ContentType=image/x-emf">
        <DigestMethod Algorithm="http://www.w3.org/2001/04/xmlenc#sha256"/>
        <DigestValue>f+oeYF1eaazk+sxmFqwzhZh0rTw+OKIQ4i9sAxmy4x8=</DigestValue>
      </Reference>
      <Reference URI="/word/media/image4.emf?ContentType=image/x-emf">
        <DigestMethod Algorithm="http://www.w3.org/2001/04/xmlenc#sha256"/>
        <DigestValue>AInxM+LZkoUCsO6EDOaK6Xcfy30ORjnSjYKPIdddmiM=</DigestValue>
      </Reference>
      <Reference URI="/word/media/image5.png?ContentType=image/png">
        <DigestMethod Algorithm="http://www.w3.org/2001/04/xmlenc#sha256"/>
        <DigestValue>NtEfzExuV7lGdSsA6WpbCg1+DYjPZe50yaLFbAyCbMw=</DigestValue>
      </Reference>
      <Reference URI="/word/media/image6.png?ContentType=image/png">
        <DigestMethod Algorithm="http://www.w3.org/2001/04/xmlenc#sha256"/>
        <DigestValue>wjhKySxphB3jril1iJV2lSuifjwbdZfcHVWrje0myi8=</DigestValue>
      </Reference>
      <Reference URI="/word/media/image7.png?ContentType=image/png">
        <DigestMethod Algorithm="http://www.w3.org/2001/04/xmlenc#sha256"/>
        <DigestValue>Z0qKyyZbjyp6uS15zR3o1BVQ4wAFHn8iUxKT6s+V4HE=</DigestValue>
      </Reference>
      <Reference URI="/word/media/image8.jpeg?ContentType=image/jpeg">
        <DigestMethod Algorithm="http://www.w3.org/2001/04/xmlenc#sha256"/>
        <DigestValue>psc3U/p4sJc4BvXk/6upD7fPV1KBohFSyDl86/BPOME=</DigestValue>
      </Reference>
      <Reference URI="/word/numbering.xml?ContentType=application/vnd.openxmlformats-officedocument.wordprocessingml.numbering+xml">
        <DigestMethod Algorithm="http://www.w3.org/2001/04/xmlenc#sha256"/>
        <DigestValue>qfNkBKkfJQrBLpXsT+OhBIxmGwA965UbvR5uSvYPtag=</DigestValue>
      </Reference>
      <Reference URI="/word/settings.xml?ContentType=application/vnd.openxmlformats-officedocument.wordprocessingml.settings+xml">
        <DigestMethod Algorithm="http://www.w3.org/2001/04/xmlenc#sha256"/>
        <DigestValue>n3BbjT/ef4dBPoXsRpeFkhSauJQjONAQqVF9WyFxy2A=</DigestValue>
      </Reference>
      <Reference URI="/word/styles.xml?ContentType=application/vnd.openxmlformats-officedocument.wordprocessingml.styles+xml">
        <DigestMethod Algorithm="http://www.w3.org/2001/04/xmlenc#sha256"/>
        <DigestValue>L6nbaIeeLZFEp/cAhE1Qw7VO9GOXCL5viMKPJutYabw=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D0lo86WqO+xRG2g/Y8mXjCZgyCDqojQ+FM84+Ns9sNk=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2026-08-28T11:30:06Z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{53720D6D-628A-4011-B711-3C69D7D7614F}</SetupID>
          <SignatureText>Ирена Добрева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2026-08-28T11:30:06Z</xd:SigningTime>
          <xd:SigningCertificate>
            <xd:Cert>
              <xd:CertDigest>
                <DigestMethod Algorithm="http://www.w3.org/2001/04/xmlenc#sha256"/>
                <DigestValue>EpDidfuQQZqsFvyH5l9Y7UM5Qb6Fz5YMsLUjNzH3Bm4=</DigestValue>
              </xd:CertDigest>
              <xd:IssuerSerial>
                <X509IssuerName>C=BG, L=Sofia, O=Information Services JSC, OID.2.5.4.97=NTRBG-831641791, CN=StampIT Global Qualified CA</X509IssuerName>
                <X509SerialNumber>2545922899591813292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DLGAAAaQwAACBFTUYAAAEAGBwAAKo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VXGQb6ExkG7AAAABAAAAAwAAABMAAAAAAAAAAAAAAAAAAAA//////////9kAAAAMgA4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VXGQb6ExkEKAAAASwAAAAEAAABMAAAABAAAAAkAAAAnAAAAIAAAAEsAAABQAAAAWAAWB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aAAAARwAAACkAAAAzAAAAc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bAAAASAAAACUAAAAMAAAABAAAAFQAAACcAAAAKgAAADMAAACZAAAARwAAAAEAAABVVcZBvoTGQSoAAAAzAAAADQAAAEwAAAAAAAAAAAAAAAAAAAD//////////2gAAAAYBEAENQQ9BDAEIAAUBD4EMQRABDUEMgQwBAMADAAAAAkAAAAIAAAACQAAAAgAAAAEAAAACwAAAAkAAAAJAAAACQAAAAg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cAAAACgAAAFAAAABdAAAAXAAAAAEAAABVVcZBvoTGQQoAAABQAAAADQAAAEwAAAAAAAAAAAAAAAAAAAD//////////2gAAAAYBEAENQQ9BDAEIAAUBD4EMQRABDUEMgQwBAAACAAAAAcAAAAGAAAABwAAAAYAAAADAAAACAAAAAcAAAAHAAAABwAAAAYAAAAGAAAABg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</Object>
  <Object Id="idInvalidSigLnImg">AQAAAGwAAAAAAAAAAAAAAP8AAAB/AAAAAAAAAAAAAADLGAAAaQwAACBFTUYAAAEAtB8AALA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VVxkG+hMZ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aAAAARwAAACkAAAAzAAAAc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bAAAASAAAACUAAAAMAAAABAAAAFQAAACcAAAAKgAAADMAAACZAAAARwAAAAEAAABVVcZBvoTGQSoAAAAzAAAADQAAAEwAAAAAAAAAAAAAAAAAAAD//////////2gAAAAYBEAENQQ9BDAEIAAUBD4EMQRABDUEMgQwBAAADAAAAAkAAAAIAAAACQAAAAgAAAAEAAAACwAAAAkAAAAJAAAACQAAAAg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cAAAACgAAAFAAAABdAAAAXAAAAAEAAABVVcZBvoTGQQoAAABQAAAADQAAAEwAAAAAAAAAAAAAAAAAAAD//////////2gAAAAYBEAENQQ9BDAEIAAUBD4EMQRABDUEMgQwBAAACAAAAAcAAAAGAAAABwAAAAYAAAADAAAACAAAAAcAAAAHAAAABwAAAAYAAAAGAAAABg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5WHEmOGx8boZFjr9IpkiBQRrFrMuUNHAQ6MTCHycWmg=</DigestValue>
    </Reference>
    <Reference Type="http://www.w3.org/2000/09/xmldsig#Object" URI="#idOfficeObject">
      <DigestMethod Algorithm="http://www.w3.org/2001/04/xmlenc#sha256"/>
      <DigestValue>VxJLLnDWN2Yz7cxKrpoA115xm0LuPA/bHnflfQ/6X2o=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qn0239wSvqvloY3q5K1/P6glfrrQm1rpE4qLJwzg3TI=</DigestValue>
    </Reference>
    <Reference Type="http://www.w3.org/2000/09/xmldsig#Object" URI="#idValidSigLnImg">
      <DigestMethod Algorithm="http://www.w3.org/2001/04/xmlenc#sha256"/>
      <DigestValue>l/no1H7EobzGJ4Fu8Y2FqqjNoMCFwE6CNFBqgfODd0o=</DigestValue>
    </Reference>
    <Reference Type="http://www.w3.org/2000/09/xmldsig#Object" URI="#idInvalidSigLnImg">
      <DigestMethod Algorithm="http://www.w3.org/2001/04/xmlenc#sha256"/>
      <DigestValue>logL0P9jqsSS2HYXYuDomQimE0WjLRDK9hg4Q42JPys=</DigestValue>
    </Reference>
  </SignedInfo>
  <SignatureValue>OOmdxfexTVCZOubV9JEurTy3cEnFuuMZ04ip+Aqvkq620l9C/DBxdO3n+QHyYrHqqNAW4tKiIkdP
yTgS2vJRkVJfBFEgr29VbYLpEkODB17TJXUL4fMbw+Vz8/P+Bv/jnG5kIy2el93+KCMzgeh/UF24
29PuBAzSjx2hIUFeSoWDYiV30XKjMvh455uYPSTKjXKT8loZli6dsRSL0/8w4ESIOnFBXYwclN56
SKABOMwnqlqdJvtywWbvjtLFN29NAj9M81cIGOc1q9F+7aJQk1CmIg17CVILfmWO5GBmdY1XNfNa
ZlcZLoLxEFr+9LZLngYAQ+u4Xe6RQw/E+RpHpg==</SignatureValue>
  <KeyInfo>
    <X509Data>
      <X509Certificate>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JaklU0L+eQ6vKeyRZ8wpYEDaz3y2p1HDzodnyO9DaPY=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cSFfmGyNL4Mk0MEMvvQ3y4tRXRjvon/bC1tLZm4jgvQ=</DigestValue>
      </Reference>
      <Reference URI="/word/_rels/foot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1nxFHyY0qJBIT4UKn0vdF3pVtUBlq+cChtRmaxRWLtQ=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23hvMOVliFJoWUJB8dgNkbahgVQauerHEtjVmbW2DLE=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DqI8CuldK3Bdo1iDqd/Nvz91orbt0Ir6+Qqgnt1+epc=</DigestValue>
      </Reference>
      <Reference URI="/word/document.xml?ContentType=application/vnd.openxmlformats-officedocument.wordprocessingml.document.main+xml">
        <DigestMethod Algorithm="http://www.w3.org/2001/04/xmlenc#sha256"/>
        <DigestValue>KmrQ8SM0pJmiJVceosaka8oEx2xZGs599ynaK2KLdB4=</DigestValue>
      </Reference>
      <Reference URI="/word/endnotes.xml?ContentType=application/vnd.openxmlformats-officedocument.wordprocessingml.endnotes+xml">
        <DigestMethod Algorithm="http://www.w3.org/2001/04/xmlenc#sha256"/>
        <DigestValue>ne7WAHajdQteyTQDU0KyaNhQF5zD5AlrokHbOUY8bFk=</DigestValue>
      </Reference>
      <Reference URI="/word/fontTable.xml?ContentType=application/vnd.openxmlformats-officedocument.wordprocessingml.fontTable+xml">
        <DigestMethod Algorithm="http://www.w3.org/2001/04/xmlenc#sha256"/>
        <DigestValue>FlIVEctkW/WpaUnGH/eyBr2bwigUDaSjPn7aPid8eQw=</DigestValue>
      </Reference>
      <Reference URI="/word/footer1.xml?ContentType=application/vnd.openxmlformats-officedocument.wordprocessingml.footer+xml">
        <DigestMethod Algorithm="http://www.w3.org/2001/04/xmlenc#sha256"/>
        <DigestValue>kxd1eWuJKwGumaDBLsl9WAP+NQgzEnsBJ+SK+Hd1gVs=</DigestValue>
      </Reference>
      <Reference URI="/word/footer2.xml?ContentType=application/vnd.openxmlformats-officedocument.wordprocessingml.footer+xml">
        <DigestMethod Algorithm="http://www.w3.org/2001/04/xmlenc#sha256"/>
        <DigestValue>hpp1j1C3FHGd8dAPoutxShOruP4AaUeAw4jIDoMJ0c0=</DigestValue>
      </Reference>
      <Reference URI="/word/footer3.xml?ContentType=application/vnd.openxmlformats-officedocument.wordprocessingml.footer+xml">
        <DigestMethod Algorithm="http://www.w3.org/2001/04/xmlenc#sha256"/>
        <DigestValue>h4Aft5CHIOc5ob11//JHf0vOwRmlZ8vkkfyjkI1bH2s=</DigestValue>
      </Reference>
      <Reference URI="/word/footnotes.xml?ContentType=application/vnd.openxmlformats-officedocument.wordprocessingml.footnotes+xml">
        <DigestMethod Algorithm="http://www.w3.org/2001/04/xmlenc#sha256"/>
        <DigestValue>Ajg7RtBMUdSKxvz5ItY7IazJq054NMbqLqfyYWLb9vA=</DigestValue>
      </Reference>
      <Reference URI="/word/header1.xml?ContentType=application/vnd.openxmlformats-officedocument.wordprocessingml.header+xml">
        <DigestMethod Algorithm="http://www.w3.org/2001/04/xmlenc#sha256"/>
        <DigestValue>9gtdgsDfko4S0j3XU0jPgBcdlNDixppAHDEN2yg++dM=</DigestValue>
      </Reference>
      <Reference URI="/word/media/hdphoto1.wdp?ContentType=image/vnd.ms-photo">
        <DigestMethod Algorithm="http://www.w3.org/2001/04/xmlenc#sha256"/>
        <DigestValue>wj2KTVMrQ14iPV8q8DT7M6m4/binJlEESx/6FdxIxbY=</DigestValue>
      </Reference>
      <Reference URI="/word/media/image1.emf?ContentType=image/x-emf">
        <DigestMethod Algorithm="http://www.w3.org/2001/04/xmlenc#sha256"/>
        <DigestValue>o0ARgt4u/tbUUS4XyH7hir0Zgjpg9fdehLnSZsHtoeE=</DigestValue>
      </Reference>
      <Reference URI="/word/media/image2.emf?ContentType=image/x-emf">
        <DigestMethod Algorithm="http://www.w3.org/2001/04/xmlenc#sha256"/>
        <DigestValue>jhsfawWTgXjsEi/y9NA2l39/FtxtJDE/05nMukCRn/k=</DigestValue>
      </Reference>
      <Reference URI="/word/media/image3.emf?ContentType=image/x-emf">
        <DigestMethod Algorithm="http://www.w3.org/2001/04/xmlenc#sha256"/>
        <DigestValue>f+oeYF1eaazk+sxmFqwzhZh0rTw+OKIQ4i9sAxmy4x8=</DigestValue>
      </Reference>
      <Reference URI="/word/media/image4.emf?ContentType=image/x-emf">
        <DigestMethod Algorithm="http://www.w3.org/2001/04/xmlenc#sha256"/>
        <DigestValue>AInxM+LZkoUCsO6EDOaK6Xcfy30ORjnSjYKPIdddmiM=</DigestValue>
      </Reference>
      <Reference URI="/word/media/image5.png?ContentType=image/png">
        <DigestMethod Algorithm="http://www.w3.org/2001/04/xmlenc#sha256"/>
        <DigestValue>NtEfzExuV7lGdSsA6WpbCg1+DYjPZe50yaLFbAyCbMw=</DigestValue>
      </Reference>
      <Reference URI="/word/media/image6.png?ContentType=image/png">
        <DigestMethod Algorithm="http://www.w3.org/2001/04/xmlenc#sha256"/>
        <DigestValue>wjhKySxphB3jril1iJV2lSuifjwbdZfcHVWrje0myi8=</DigestValue>
      </Reference>
      <Reference URI="/word/media/image7.png?ContentType=image/png">
        <DigestMethod Algorithm="http://www.w3.org/2001/04/xmlenc#sha256"/>
        <DigestValue>Z0qKyyZbjyp6uS15zR3o1BVQ4wAFHn8iUxKT6s+V4HE=</DigestValue>
      </Reference>
      <Reference URI="/word/media/image8.jpeg?ContentType=image/jpeg">
        <DigestMethod Algorithm="http://www.w3.org/2001/04/xmlenc#sha256"/>
        <DigestValue>psc3U/p4sJc4BvXk/6upD7fPV1KBohFSyDl86/BPOME=</DigestValue>
      </Reference>
      <Reference URI="/word/numbering.xml?ContentType=application/vnd.openxmlformats-officedocument.wordprocessingml.numbering+xml">
        <DigestMethod Algorithm="http://www.w3.org/2001/04/xmlenc#sha256"/>
        <DigestValue>qfNkBKkfJQrBLpXsT+OhBIxmGwA965UbvR5uSvYPtag=</DigestValue>
      </Reference>
      <Reference URI="/word/settings.xml?ContentType=application/vnd.openxmlformats-officedocument.wordprocessingml.settings+xml">
        <DigestMethod Algorithm="http://www.w3.org/2001/04/xmlenc#sha256"/>
        <DigestValue>n3BbjT/ef4dBPoXsRpeFkhSauJQjONAQqVF9WyFxy2A=</DigestValue>
      </Reference>
      <Reference URI="/word/styles.xml?ContentType=application/vnd.openxmlformats-officedocument.wordprocessingml.styles+xml">
        <DigestMethod Algorithm="http://www.w3.org/2001/04/xmlenc#sha256"/>
        <DigestValue>L6nbaIeeLZFEp/cAhE1Qw7VO9GOXCL5viMKPJutYabw=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D0lo86WqO+xRG2g/Y8mXjCZgyCDqojQ+FM84+Ns9sNk=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2026-08-28T11:32:31Z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{001DC2FE-87FC-4B23-B201-89002C4649FF}</SetupID>
          <SignatureText>Диана Самхарадзе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2026-08-28T11:32:31Z</xd:SigningTime>
          <xd:SigningCertificate>
            <xd:Cert>
              <xd:CertDigest>
                <DigestMethod Algorithm="http://www.w3.org/2001/04/xmlenc#sha256"/>
                <DigestValue>xJtAzAEyuO/jO7s8kPx0tQwL7m5Gy6KD+jjz2e+aiGQ=</DigestValue>
              </xd:CertDigest>
              <xd:IssuerSerial>
                <X509IssuerName>C=BG, L=Sofia, O=Information Services JSC, OID.2.5.4.97=NTRBG-831641791, CN=StampIT Global Qualified CA</X509IssuerName>
                <X509SerialNumber>8575393938212720711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DYGAAAaQwAACBFTUYAAAEA/BsAAKo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AMDGQb6ExkG7AAAABAAAAAwAAABMAAAAAAAAAAAAAAAAAAAA//////////9kAAAAMgA4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AMDGQb6ExkEKAAAASwAAAAEAAABMAAAABAAAAAkAAAAnAAAAIAAAAEsAAABQAAAAWABv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wAAAARwAAACkAAAAzAAAAiA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xAAAASAAAACUAAAAMAAAABAAAAFQAAACsAAAAKgAAADMAAACvAAAARwAAAAEAAAAAwMZBvoTGQSoAAAAzAAAAEAAAAEwAAAAAAAAAAAAAAAAAAAD//////////2wAAAAUBDgEMAQ9BDAEIAAhBDAEPARFBDAEQAQwBDQENwQ1BAsAAAAJAAAACAAAAAkAAAAIAAAABAAAAAoAAAAIAAAACwAAAAcAAAAIAAAACQAAAAgAAAAJAAAABw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rAAAAAoAAABQAAAAbAAAAFwAAAABAAAAAMDGQb6ExkEKAAAAUAAAABAAAABMAAAAAAAAAAAAAAAAAAAA//////////9sAAAAFAQ4BDAEPQQwBCAAIQQwBDwERQQwBEAEMAQ0BDcENQQIAAAABwAAAAYAAAAHAAAABgAAAAMAAAAHAAAABgAAAAgAAAAFAAAABgAAAAcAAAAGAAAABgAAAAU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</Object>
  <Object Id="idInvalidSigLnImg">AQAAAGwAAAAAAAAAAAAAAP8AAAB/AAAAAAAAAAAAAADYGAAAaQwAACBFTUYAAAEAmB8AALA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ADAxkG+hMZBIwAAAAQAAAARAAAATAAAAAAAAAAAAAAAAAAAAP//////////cAAAAEkAbgB2AGEAbABpAGQAIABzAGkAZwBuAGEAdAB1AHIAZQB0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wAAAARwAAACkAAAAzAAAAiA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xAAAASAAAACUAAAAMAAAABAAAAFQAAACsAAAAKgAAADMAAACvAAAARwAAAAEAAAAAwMZBvoTGQSoAAAAzAAAAEAAAAEwAAAAAAAAAAAAAAAAAAAD//////////2wAAAAUBDgEMAQ9BDAEIAAhBDAEPARFBDAEQAQwBDQENwQ1BAsAAAAJAAAACAAAAAkAAAAIAAAABAAAAAoAAAAIAAAACwAAAAcAAAAIAAAACQAAAAgAAAAJAAAABw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rAAAAAoAAABQAAAAbAAAAFwAAAABAAAAAMDGQb6ExkEKAAAAUAAAABAAAABMAAAAAAAAAAAAAAAAAAAA//////////9sAAAAFAQ4BDAEPQQwBCAAIQQwBDwERQQwBEAEMAQ0BDcENQQIAAAABwAAAAYAAAAHAAAABgAAAAMAAAAHAAAABgAAAAgAAAAFAAAABgAAAAcAAAAGAAAABgAAAAU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0QYoHDYXwQr9v0z0MM4xQzz/FQGPC6wV7G4qgdTOK64=</DigestValue>
    </Reference>
    <Reference Type="http://www.w3.org/2000/09/xmldsig#Object" URI="#idOfficeObject">
      <DigestMethod Algorithm="http://www.w3.org/2001/04/xmlenc#sha256"/>
      <DigestValue>pSkUa5OaboL/NHKWAsY5VZdMIlM5EKS+/g2/A5SdbWM=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rUnMr3v+zgB/f1ATCG+chK6qb5HdbuWMBVju8HDAusA=</DigestValue>
    </Reference>
    <Reference Type="http://www.w3.org/2000/09/xmldsig#Object" URI="#idValidSigLnImg">
      <DigestMethod Algorithm="http://www.w3.org/2001/04/xmlenc#sha256"/>
      <DigestValue>2qYoVQp+vWAPrRBiZOIpMzq50ZSeMK4iK7QFo53JZSw=</DigestValue>
    </Reference>
    <Reference Type="http://www.w3.org/2000/09/xmldsig#Object" URI="#idInvalidSigLnImg">
      <DigestMethod Algorithm="http://www.w3.org/2001/04/xmlenc#sha256"/>
      <DigestValue>FObxch3KiTn6jqhe+oCVE7uyIkJ9u5QcyZjkrgVdeeU=</DigestValue>
    </Reference>
  </SignedInfo>
  <SignatureValue>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</SignatureValue>
  <KeyInfo>
    <X509Data>
      <X509Certificate>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JaklU0L+eQ6vKeyRZ8wpYEDaz3y2p1HDzodnyO9DaPY=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cSFfmGyNL4Mk0MEMvvQ3y4tRXRjvon/bC1tLZm4jgvQ=</DigestValue>
      </Reference>
      <Reference URI="/word/_rels/foot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1nxFHyY0qJBIT4UKn0vdF3pVtUBlq+cChtRmaxRWLtQ=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23hvMOVliFJoWUJB8dgNkbahgVQauerHEtjVmbW2DLE=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DqI8CuldK3Bdo1iDqd/Nvz91orbt0Ir6+Qqgnt1+epc=</DigestValue>
      </Reference>
      <Reference URI="/word/document.xml?ContentType=application/vnd.openxmlformats-officedocument.wordprocessingml.document.main+xml">
        <DigestMethod Algorithm="http://www.w3.org/2001/04/xmlenc#sha256"/>
        <DigestValue>KmrQ8SM0pJmiJVceosaka8oEx2xZGs599ynaK2KLdB4=</DigestValue>
      </Reference>
      <Reference URI="/word/endnotes.xml?ContentType=application/vnd.openxmlformats-officedocument.wordprocessingml.endnotes+xml">
        <DigestMethod Algorithm="http://www.w3.org/2001/04/xmlenc#sha256"/>
        <DigestValue>ne7WAHajdQteyTQDU0KyaNhQF5zD5AlrokHbOUY8bFk=</DigestValue>
      </Reference>
      <Reference URI="/word/fontTable.xml?ContentType=application/vnd.openxmlformats-officedocument.wordprocessingml.fontTable+xml">
        <DigestMethod Algorithm="http://www.w3.org/2001/04/xmlenc#sha256"/>
        <DigestValue>FlIVEctkW/WpaUnGH/eyBr2bwigUDaSjPn7aPid8eQw=</DigestValue>
      </Reference>
      <Reference URI="/word/footer1.xml?ContentType=application/vnd.openxmlformats-officedocument.wordprocessingml.footer+xml">
        <DigestMethod Algorithm="http://www.w3.org/2001/04/xmlenc#sha256"/>
        <DigestValue>kxd1eWuJKwGumaDBLsl9WAP+NQgzEnsBJ+SK+Hd1gVs=</DigestValue>
      </Reference>
      <Reference URI="/word/footer2.xml?ContentType=application/vnd.openxmlformats-officedocument.wordprocessingml.footer+xml">
        <DigestMethod Algorithm="http://www.w3.org/2001/04/xmlenc#sha256"/>
        <DigestValue>hpp1j1C3FHGd8dAPoutxShOruP4AaUeAw4jIDoMJ0c0=</DigestValue>
      </Reference>
      <Reference URI="/word/footer3.xml?ContentType=application/vnd.openxmlformats-officedocument.wordprocessingml.footer+xml">
        <DigestMethod Algorithm="http://www.w3.org/2001/04/xmlenc#sha256"/>
        <DigestValue>h4Aft5CHIOc5ob11//JHf0vOwRmlZ8vkkfyjkI1bH2s=</DigestValue>
      </Reference>
      <Reference URI="/word/footnotes.xml?ContentType=application/vnd.openxmlformats-officedocument.wordprocessingml.footnotes+xml">
        <DigestMethod Algorithm="http://www.w3.org/2001/04/xmlenc#sha256"/>
        <DigestValue>Ajg7RtBMUdSKxvz5ItY7IazJq054NMbqLqfyYWLb9vA=</DigestValue>
      </Reference>
      <Reference URI="/word/header1.xml?ContentType=application/vnd.openxmlformats-officedocument.wordprocessingml.header+xml">
        <DigestMethod Algorithm="http://www.w3.org/2001/04/xmlenc#sha256"/>
        <DigestValue>9gtdgsDfko4S0j3XU0jPgBcdlNDixppAHDEN2yg++dM=</DigestValue>
      </Reference>
      <Reference URI="/word/media/hdphoto1.wdp?ContentType=image/vnd.ms-photo">
        <DigestMethod Algorithm="http://www.w3.org/2001/04/xmlenc#sha256"/>
        <DigestValue>wj2KTVMrQ14iPV8q8DT7M6m4/binJlEESx/6FdxIxbY=</DigestValue>
      </Reference>
      <Reference URI="/word/media/image1.emf?ContentType=image/x-emf">
        <DigestMethod Algorithm="http://www.w3.org/2001/04/xmlenc#sha256"/>
        <DigestValue>o0ARgt4u/tbUUS4XyH7hir0Zgjpg9fdehLnSZsHtoeE=</DigestValue>
      </Reference>
      <Reference URI="/word/media/image2.emf?ContentType=image/x-emf">
        <DigestMethod Algorithm="http://www.w3.org/2001/04/xmlenc#sha256"/>
        <DigestValue>jhsfawWTgXjsEi/y9NA2l39/FtxtJDE/05nMukCRn/k=</DigestValue>
      </Reference>
      <Reference URI="/word/media/image3.emf?ContentType=image/x-emf">
        <DigestMethod Algorithm="http://www.w3.org/2001/04/xmlenc#sha256"/>
        <DigestValue>f+oeYF1eaazk+sxmFqwzhZh0rTw+OKIQ4i9sAxmy4x8=</DigestValue>
      </Reference>
      <Reference URI="/word/media/image4.emf?ContentType=image/x-emf">
        <DigestMethod Algorithm="http://www.w3.org/2001/04/xmlenc#sha256"/>
        <DigestValue>AInxM+LZkoUCsO6EDOaK6Xcfy30ORjnSjYKPIdddmiM=</DigestValue>
      </Reference>
      <Reference URI="/word/media/image5.png?ContentType=image/png">
        <DigestMethod Algorithm="http://www.w3.org/2001/04/xmlenc#sha256"/>
        <DigestValue>NtEfzExuV7lGdSsA6WpbCg1+DYjPZe50yaLFbAyCbMw=</DigestValue>
      </Reference>
      <Reference URI="/word/media/image6.png?ContentType=image/png">
        <DigestMethod Algorithm="http://www.w3.org/2001/04/xmlenc#sha256"/>
        <DigestValue>wjhKySxphB3jril1iJV2lSuifjwbdZfcHVWrje0myi8=</DigestValue>
      </Reference>
      <Reference URI="/word/media/image7.png?ContentType=image/png">
        <DigestMethod Algorithm="http://www.w3.org/2001/04/xmlenc#sha256"/>
        <DigestValue>Z0qKyyZbjyp6uS15zR3o1BVQ4wAFHn8iUxKT6s+V4HE=</DigestValue>
      </Reference>
      <Reference URI="/word/media/image8.jpeg?ContentType=image/jpeg">
        <DigestMethod Algorithm="http://www.w3.org/2001/04/xmlenc#sha256"/>
        <DigestValue>psc3U/p4sJc4BvXk/6upD7fPV1KBohFSyDl86/BPOME=</DigestValue>
      </Reference>
      <Reference URI="/word/numbering.xml?ContentType=application/vnd.openxmlformats-officedocument.wordprocessingml.numbering+xml">
        <DigestMethod Algorithm="http://www.w3.org/2001/04/xmlenc#sha256"/>
        <DigestValue>qfNkBKkfJQrBLpXsT+OhBIxmGwA965UbvR5uSvYPtag=</DigestValue>
      </Reference>
      <Reference URI="/word/settings.xml?ContentType=application/vnd.openxmlformats-officedocument.wordprocessingml.settings+xml">
        <DigestMethod Algorithm="http://www.w3.org/2001/04/xmlenc#sha256"/>
        <DigestValue>n3BbjT/ef4dBPoXsRpeFkhSauJQjONAQqVF9WyFxy2A=</DigestValue>
      </Reference>
      <Reference URI="/word/styles.xml?ContentType=application/vnd.openxmlformats-officedocument.wordprocessingml.styles+xml">
        <DigestMethod Algorithm="http://www.w3.org/2001/04/xmlenc#sha256"/>
        <DigestValue>L6nbaIeeLZFEp/cAhE1Qw7VO9GOXCL5viMKPJutYabw=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D0lo86WqO+xRG2g/Y8mXjCZgyCDqojQ+FM84+Ns9sNk=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2026-08-28T11:38:19Z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{EF36FDF5-4936-41AD-B0B8-260B043AF88D}</SetupID>
          <SignatureText>С-РД-04-131/28.08.2026г.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2026-08-28T11:38:19Z</xd:SigningTime>
          <xd:SigningCertificate>
            <xd:Cert>
              <xd:CertDigest>
                <DigestMethod Algorithm="http://www.w3.org/2001/04/xmlenc#sha256"/>
                <DigestValue>UUfa7EjnhLexZpjQQQR2ASq64bjtpiNkfdnpcjOYz+Y=</DigestValue>
              </xd:CertDigest>
              <xd:IssuerSerial>
                <X509IssuerName>C=BG, L=Sofia, O=Information Services JSC, OID.2.5.4.97=NTRBG-831641791, CN=StampIT Global Qualified CA</X509IssuerName>
                <X509SerialNumber>4471416862910696405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DLGAAAaQwAACBFTUYAAAEAkBkAAJo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BAADRBQAAsD+aHft/AAAJAAAAAQAAAMheah37fwAAAAAAAAAAAAD3g5eG+n8AAPDg7Nm2AQAAdAEAANEFAAAAAAAAAAAAAAAAAAAAAAAA9wEfFsF8AADRBQAAAAAAAAHW5tm2AQAAAAAAAAAAAACgnSjktgEAABDm0O0AAAAAADRn77YBAAAHAAAAAAAAAHDhKeS2AQAATOXQ7XkAAACg5dDteQAAAGFEQB37fwAAAY/n2bYBAAAoIpQfAAAAAAEAAAAAAAAAqOXQ7XkAAACgnSjktgEAALvrRB37fwAA8OTQ7XkAAACg5dDte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VRCu7LYBAAAAAAAAAAAAAA8AAAAAAAAAyF5qHft/AAAAAAAAAAAAAA8AAAAAAAAAAAAAAAAAAAAAtD70tgEAAAAAAAAAAAAAAAAAAAAAAABn+h8WwXwAADPOA4b6fwAA/wAAAAAAAAAAAAAAAAAAAKCdKOS2AQAAuB3Q7QAAAADg////AAAAAAYAAAAAAAAAAgAAAAAAAADcHNDteQAAADAd0O15AAAAYURAHft/AAAAAAAAAAAAAFDneR0AAAAAAAAAAAAAAAAAAAAAAAAAAKCdKOS2AQAAu+tEHft/AACAHNDteQAAADAd0O15AAAAAAAAAAAAAAAAAAAAZHYACAAAAAAlAAAADAAAAAMAAAAYAAAADAAAAAAAAAI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kAAAARwAAACkAAAAzAAAAvA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</Object>
  <Object Id="idInvalidSigLnImg">AQAAAGwAAAAAAAAAAAAAAP8AAAB/AAAAAAAAAAAAAADLGAAAaQwAACBFTUYAAAEALB0AAKA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6fwAA94OXhvp/AAAKAAsAAAAAAMheah37fwAAAAAAAAAAAAAchJeG+n8AAAAAAAAAAAAAAHJKHvt/AAAAAAAAAAAAAAAAAAAAAAAA5wgfFsF8AADzVRGG+n8AAEgAAAC2AQAAAAAAAAAAAACgnSjktgEAADjv0O0AAAAA9f///wAAAAAJAAAAAAAAAAAAAAAAAAAAXO7Q7XkAAACw7tDteQAAAGFEQB37fwAAAAAAAAAAAAAAAAAAAAAAAKCdKOS2AQAAOO/Q7XkAAACgnSjktgEAALvrRB37fwAAAO7Q7XkAAACw7tDteQAAAAAAAAAAAAAAAAAAAGR2AAgAAAAAJQAAAAwAAAABAAAAGAAAAAwAAAD/AAACEgAAAAwAAAABAAAAHgAAABgAAAAiAAAABAAAAHoAAAARAAAAJQAAAAwAAAABAAAAVAAAALQAAAAjAAAABAAAAHgAAAAQAAAAAQAAAFVVxk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BAADRBQAAsD+aHft/AAAJAAAAAQAAAMheah37fwAAAAAAAAAAAAD3g5eG+n8AAPDg7Nm2AQAAdAEAANEFAAAAAAAAAAAAAAAAAAAAAAAA9wEfFsF8AADRBQAAAAAAAAHW5tm2AQAAAAAAAAAAAACgnSjktgEAABDm0O0AAAAAADRn77YBAAAHAAAAAAAAAHDhKeS2AQAATOXQ7XkAAACg5dDteQAAAGFEQB37fwAAAY/n2bYBAAAoIpQfAAAAAAEAAAAAAAAAqOXQ7XkAAACgnSjktgEAALvrRB37fwAA8OTQ7XkAAACg5dDte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VRCu7LYBAAAAAAAAAAAAAA8AAAAAAAAAyF5qHft/AAAAAAAAAAAAAA8AAAAAAAAAAAAAAAAAAAAAtD70tgEAAAAAAAAAAAAAAAAAAAAAAABn+h8WwXwAADPOA4b6fwAA/wAAAAAAAAAAAAAAAAAAAKCdKOS2AQAAuB3Q7QAAAADg////AAAAAAYAAAAAAAAAAgAAAAAAAADcHNDteQAAADAd0O15AAAAYURAHft/AAAAAAAAAAAAAFDneR0AAAAAAAAAAAAAAAAAAAAAAAAAAKCdKOS2AQAAu+tEHft/AACAHNDteQAAADAd0O15AAAAAAAAAAAAAAAAAAAAZHYACAAAAAAlAAAADAAAAAMAAAAYAAAADAAAAAAAAAI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kAAAARwAAACkAAAAzAAAAvA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BD0F2-BC49-4C79-AAB8-1A5FEABA9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BCC_blanka_word_dva mastera</Template>
  <TotalTime>56</TotalTime>
  <Pages>3</Pages>
  <Words>284</Words>
  <Characters>1690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KIDOSNKALK20222024</vt:lpstr>
      <vt:lpstr>4 Aπριλίου 2003</vt:lpstr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KIDOSNKALK20222024</dc:title>
  <dc:subject/>
  <dc:creator>a</dc:creator>
  <cp:keywords/>
  <cp:lastModifiedBy>Miroslava P. Koleva</cp:lastModifiedBy>
  <cp:revision>16</cp:revision>
  <cp:lastPrinted>2024-05-07T11:29:00Z</cp:lastPrinted>
  <dcterms:created xsi:type="dcterms:W3CDTF">2026-08-28T05:51:00Z</dcterms:created>
  <dcterms:modified xsi:type="dcterms:W3CDTF">2026-08-28T11:26:00Z</dcterms:modified>
</cp:coreProperties>
</file>